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439" w:rsidRDefault="00910439" w:rsidP="00243A5D">
      <w:pPr>
        <w:pStyle w:val="OxfIntBodyafterLogoFrontcover"/>
        <w:pBdr>
          <w:bottom w:val="single" w:sz="6" w:space="15" w:color="auto"/>
        </w:pBdr>
      </w:pPr>
    </w:p>
    <w:p w:rsidR="0021150C" w:rsidRPr="002B52F3" w:rsidRDefault="00200EE5" w:rsidP="00243A5D">
      <w:pPr>
        <w:pStyle w:val="OxfordIntINSERTBOLDHEADING24pt"/>
      </w:pPr>
      <w:r>
        <w:t>I</w:t>
      </w:r>
      <w:r w:rsidR="001262EE" w:rsidRPr="00607FC5">
        <w:t>NTERNATIONAL</w:t>
      </w:r>
      <w:r w:rsidR="00243A5D">
        <w:t xml:space="preserve"> </w:t>
      </w:r>
      <w:r w:rsidR="000D59F1">
        <w:t>gcse</w:t>
      </w:r>
    </w:p>
    <w:p w:rsidR="00B97AE0" w:rsidRPr="00F81745" w:rsidRDefault="000D59F1" w:rsidP="00243A5D">
      <w:pPr>
        <w:pStyle w:val="OxfordIntINSERTSUBJECTHEADING24pt"/>
        <w:rPr>
          <w:lang w:eastAsia="en-US"/>
        </w:rPr>
      </w:pPr>
      <w:r>
        <w:t>cOMPUTER sCIENCE</w:t>
      </w:r>
    </w:p>
    <w:p w:rsidR="00FA2BB8" w:rsidRPr="00E429EF" w:rsidRDefault="000D59F1" w:rsidP="004C43B6">
      <w:pPr>
        <w:pStyle w:val="OxfordIntINSERTHEADING16pt"/>
      </w:pPr>
      <w:r>
        <w:t>pAPER ONE</w:t>
      </w:r>
    </w:p>
    <w:p w:rsidR="004C43B6" w:rsidRDefault="000D59F1" w:rsidP="004C43B6">
      <w:pPr>
        <w:pStyle w:val="OxfordIntInsetHeadingafterRule"/>
      </w:pPr>
      <w:r>
        <w:t>Skeleton Program</w:t>
      </w:r>
    </w:p>
    <w:p w:rsidR="00A25E22" w:rsidRPr="000D59F1" w:rsidRDefault="000D59F1" w:rsidP="00A25E22">
      <w:pPr>
        <w:pStyle w:val="OxfIntARIALBodyCopy"/>
        <w:rPr>
          <w:b/>
        </w:rPr>
      </w:pPr>
      <w:r>
        <w:rPr>
          <w:b/>
        </w:rPr>
        <w:t xml:space="preserve">INSTRUCTIONS: COPY AND PASTE THE FOLLOWING CODE INTO </w:t>
      </w:r>
      <w:r w:rsidR="0065408C" w:rsidRPr="0065408C">
        <w:rPr>
          <w:b/>
        </w:rPr>
        <w:t>VB.Net 2015</w:t>
      </w:r>
      <w:r>
        <w:rPr>
          <w:b/>
        </w:rPr>
        <w:t>.</w:t>
      </w:r>
      <w:r w:rsidR="0065408C">
        <w:rPr>
          <w:b/>
        </w:rPr>
        <w:t xml:space="preserve"> (</w:t>
      </w:r>
      <w:proofErr w:type="gramStart"/>
      <w:r w:rsidR="0065408C">
        <w:rPr>
          <w:b/>
        </w:rPr>
        <w:t>a</w:t>
      </w:r>
      <w:r w:rsidR="0065408C" w:rsidRPr="0065408C">
        <w:rPr>
          <w:b/>
        </w:rPr>
        <w:t>lso</w:t>
      </w:r>
      <w:proofErr w:type="gramEnd"/>
      <w:r w:rsidR="0065408C" w:rsidRPr="0065408C">
        <w:rPr>
          <w:b/>
        </w:rPr>
        <w:t xml:space="preserve"> available In Python 3 And C#</w:t>
      </w:r>
      <w:r w:rsidR="0065408C">
        <w:rPr>
          <w:b/>
        </w:rPr>
        <w:t>)</w:t>
      </w:r>
    </w:p>
    <w:p w:rsidR="000D59F1" w:rsidRDefault="000D59F1" w:rsidP="00A25E22">
      <w:pPr>
        <w:pStyle w:val="OxfIntARIALBodyCopy"/>
      </w:pPr>
    </w:p>
    <w:p w:rsidR="0071705B" w:rsidRDefault="0071705B">
      <w:pPr>
        <w:rPr>
          <w:rFonts w:ascii="Courier New" w:eastAsia="Calibri" w:hAnsi="Courier New" w:cs="Courier New"/>
          <w:lang w:eastAsia="en-US"/>
        </w:rPr>
      </w:pPr>
      <w:r>
        <w:rPr>
          <w:rFonts w:ascii="Courier New" w:eastAsia="Calibri" w:hAnsi="Courier New" w:cs="Courier New"/>
          <w:lang w:eastAsia="en-US"/>
        </w:rPr>
        <w:br w:type="page"/>
      </w:r>
    </w:p>
    <w:p w:rsidR="0071705B" w:rsidRDefault="0071705B" w:rsidP="000D59F1">
      <w:pPr>
        <w:spacing w:after="0" w:line="259" w:lineRule="auto"/>
        <w:ind w:left="-142"/>
        <w:rPr>
          <w:rFonts w:ascii="Courier New" w:eastAsia="Calibri" w:hAnsi="Courier New" w:cs="Courier New"/>
          <w:lang w:eastAsia="en-US"/>
        </w:rPr>
        <w:sectPr w:rsidR="0071705B" w:rsidSect="0071705B">
          <w:headerReference w:type="default" r:id="rId9"/>
          <w:footerReference w:type="default" r:id="rId10"/>
          <w:headerReference w:type="first" r:id="rId11"/>
          <w:footerReference w:type="first" r:id="rId12"/>
          <w:pgSz w:w="11920" w:h="16840"/>
          <w:pgMar w:top="101" w:right="863" w:bottom="280" w:left="851" w:header="0" w:footer="323" w:gutter="0"/>
          <w:cols w:space="720" w:equalWidth="0">
            <w:col w:w="10037"/>
          </w:cols>
          <w:noEndnote/>
          <w:titlePg/>
          <w:docGrid w:linePitch="299"/>
        </w:sectPr>
      </w:pP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proofErr w:type="gramStart"/>
      <w:r w:rsidRPr="00F06B14">
        <w:rPr>
          <w:rFonts w:ascii="Consolas" w:eastAsia="Calibri" w:hAnsi="Consolas" w:cs="Consolas"/>
          <w:color w:val="008000"/>
          <w:sz w:val="19"/>
          <w:szCs w:val="19"/>
          <w:highlight w:val="white"/>
          <w:lang w:eastAsia="en-US"/>
        </w:rPr>
        <w:lastRenderedPageBreak/>
        <w:t>' Skeleton</w:t>
      </w:r>
      <w:proofErr w:type="gramEnd"/>
      <w:r w:rsidRPr="00F06B14">
        <w:rPr>
          <w:rFonts w:ascii="Consolas" w:eastAsia="Calibri" w:hAnsi="Consolas" w:cs="Consolas"/>
          <w:color w:val="008000"/>
          <w:sz w:val="19"/>
          <w:szCs w:val="19"/>
          <w:highlight w:val="white"/>
          <w:lang w:eastAsia="en-US"/>
        </w:rPr>
        <w:t xml:space="preserve"> Program for Oxford AQA International GCSE Computer Science Paper 1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proofErr w:type="gramStart"/>
      <w:r w:rsidRPr="00F06B14">
        <w:rPr>
          <w:rFonts w:ascii="Consolas" w:eastAsia="Calibri" w:hAnsi="Consolas" w:cs="Consolas"/>
          <w:color w:val="008000"/>
          <w:sz w:val="19"/>
          <w:szCs w:val="19"/>
          <w:highlight w:val="white"/>
          <w:lang w:eastAsia="en-US"/>
        </w:rPr>
        <w:t>' Developed</w:t>
      </w:r>
      <w:proofErr w:type="gramEnd"/>
      <w:r w:rsidRPr="00F06B14">
        <w:rPr>
          <w:rFonts w:ascii="Consolas" w:eastAsia="Calibri" w:hAnsi="Consolas" w:cs="Consolas"/>
          <w:color w:val="008000"/>
          <w:sz w:val="19"/>
          <w:szCs w:val="19"/>
          <w:highlight w:val="white"/>
          <w:lang w:eastAsia="en-US"/>
        </w:rPr>
        <w:t xml:space="preserve"> Using VB.Net 2015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proofErr w:type="gramStart"/>
      <w:r w:rsidRPr="00F06B14">
        <w:rPr>
          <w:rFonts w:ascii="Consolas" w:eastAsia="Calibri" w:hAnsi="Consolas" w:cs="Consolas"/>
          <w:color w:val="008000"/>
          <w:sz w:val="19"/>
          <w:szCs w:val="19"/>
          <w:highlight w:val="white"/>
          <w:lang w:eastAsia="en-US"/>
        </w:rPr>
        <w:t>' To</w:t>
      </w:r>
      <w:proofErr w:type="gramEnd"/>
      <w:r w:rsidRPr="00F06B14">
        <w:rPr>
          <w:rFonts w:ascii="Consolas" w:eastAsia="Calibri" w:hAnsi="Consolas" w:cs="Consolas"/>
          <w:color w:val="008000"/>
          <w:sz w:val="19"/>
          <w:szCs w:val="19"/>
          <w:highlight w:val="white"/>
          <w:lang w:eastAsia="en-US"/>
        </w:rPr>
        <w:t xml:space="preserve"> be pre-released to centres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proofErr w:type="gramStart"/>
      <w:r w:rsidRPr="00F06B14">
        <w:rPr>
          <w:rFonts w:ascii="Consolas" w:eastAsia="Calibri" w:hAnsi="Consolas" w:cs="Consolas"/>
          <w:color w:val="008000"/>
          <w:sz w:val="19"/>
          <w:szCs w:val="19"/>
          <w:highlight w:val="white"/>
          <w:lang w:eastAsia="en-US"/>
        </w:rPr>
        <w:t>' Also</w:t>
      </w:r>
      <w:proofErr w:type="gramEnd"/>
      <w:r w:rsidRPr="00F06B14">
        <w:rPr>
          <w:rFonts w:ascii="Consolas" w:eastAsia="Calibri" w:hAnsi="Consolas" w:cs="Consolas"/>
          <w:color w:val="008000"/>
          <w:sz w:val="19"/>
          <w:szCs w:val="19"/>
          <w:highlight w:val="white"/>
          <w:lang w:eastAsia="en-US"/>
        </w:rPr>
        <w:t xml:space="preserve"> available In Python 3 And C#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8000"/>
          <w:sz w:val="19"/>
          <w:szCs w:val="19"/>
          <w:highlight w:val="white"/>
          <w:lang w:eastAsia="en-US"/>
        </w:rPr>
        <w:t>'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proofErr w:type="gramStart"/>
      <w:r w:rsidRPr="00F06B14">
        <w:rPr>
          <w:rFonts w:ascii="Consolas" w:eastAsia="Calibri" w:hAnsi="Consolas" w:cs="Consolas"/>
          <w:color w:val="008000"/>
          <w:sz w:val="19"/>
          <w:szCs w:val="19"/>
          <w:highlight w:val="white"/>
          <w:lang w:eastAsia="en-US"/>
        </w:rPr>
        <w:t>' Version</w:t>
      </w:r>
      <w:proofErr w:type="gramEnd"/>
      <w:r w:rsidRPr="00F06B14">
        <w:rPr>
          <w:rFonts w:ascii="Consolas" w:eastAsia="Calibri" w:hAnsi="Consolas" w:cs="Consolas"/>
          <w:color w:val="008000"/>
          <w:sz w:val="19"/>
          <w:szCs w:val="19"/>
          <w:highlight w:val="white"/>
          <w:lang w:eastAsia="en-US"/>
        </w:rPr>
        <w:t xml:space="preserve"> 1.0 Edited 26/10/2017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Module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>Module1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Function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InputPlainText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)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String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Dim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PlainText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gramStart"/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String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proofErr w:type="spellStart"/>
      <w:proofErr w:type="gramStart"/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>Console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.Write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"Please enter the plaintext: "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PlainText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proofErr w:type="spellStart"/>
      <w:proofErr w:type="gramStart"/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>Console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.ReadLine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()</w:t>
      </w:r>
      <w:proofErr w:type="gramEnd"/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Return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PlainText</w:t>
      </w:r>
      <w:proofErr w:type="spellEnd"/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End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Function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Function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InputCipherText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)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String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Dim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CipherText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gramStart"/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String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proofErr w:type="spellStart"/>
      <w:proofErr w:type="gramStart"/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>Console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.Write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 xml:space="preserve">"Please enter the </w:t>
      </w:r>
      <w:proofErr w:type="spellStart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ciphertext</w:t>
      </w:r>
      <w:proofErr w:type="spellEnd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: "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CipherText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proofErr w:type="spellStart"/>
      <w:proofErr w:type="gramStart"/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>Console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.ReadLine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()</w:t>
      </w:r>
      <w:proofErr w:type="gramEnd"/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Return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CipherText</w:t>
      </w:r>
      <w:proofErr w:type="spellEnd"/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End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Function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Function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InputKey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)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Integer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Dim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Key </w:t>
      </w:r>
      <w:proofErr w:type="gramStart"/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Integer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proofErr w:type="spellStart"/>
      <w:proofErr w:type="gramStart"/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>Console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.Write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"Please enter the key value: "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Key = </w:t>
      </w:r>
      <w:proofErr w:type="spellStart"/>
      <w:proofErr w:type="gramStart"/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>Console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.ReadLine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()</w:t>
      </w:r>
      <w:proofErr w:type="gramEnd"/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Return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Key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End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Function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Function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Encrypt(</w:t>
      </w:r>
      <w:proofErr w:type="spellStart"/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PlainText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String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, Key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Integer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)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String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Dim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CharPos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gramStart"/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Integer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Dim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CipherText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gramStart"/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String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""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Dim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Character </w:t>
      </w:r>
      <w:proofErr w:type="gramStart"/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Char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Dim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CharacterCode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gramStart"/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Integer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For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CharPos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0 </w:t>
      </w:r>
      <w:proofErr w:type="gramStart"/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To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PlainText.Length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- 1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Character = </w:t>
      </w:r>
      <w:proofErr w:type="spellStart"/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PlainText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spellStart"/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CharPos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CharacterCode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proofErr w:type="spellStart"/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Asc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Character)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If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Character &gt;= </w:t>
      </w:r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"A"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And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Character &lt;= </w:t>
      </w:r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"Z"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Then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   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CharacterCode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CharacterCode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+ Key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If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CharacterCode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&gt; </w:t>
      </w:r>
      <w:proofErr w:type="spellStart"/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Asc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"Z"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)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Then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       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CharacterCode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CharacterCode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- 26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End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If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End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If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CipherText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CipherText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+ </w:t>
      </w:r>
      <w:proofErr w:type="spellStart"/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Chr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spellStart"/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CharacterCode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Next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Return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CipherText</w:t>
      </w:r>
      <w:proofErr w:type="spellEnd"/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End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Function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Function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LoadPlainText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)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String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Dim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FileName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gramStart"/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String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Dim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FileHandle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gramStart"/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IO.</w:t>
      </w:r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>StreamReader</w:t>
      </w:r>
      <w:proofErr w:type="spellEnd"/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Dim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PlainText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gramStart"/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String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proofErr w:type="spellStart"/>
      <w:proofErr w:type="gramStart"/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>Console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.Write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"Enter filename:"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FileName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proofErr w:type="spellStart"/>
      <w:proofErr w:type="gramStart"/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>Console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.ReadLine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()</w:t>
      </w:r>
      <w:proofErr w:type="gramEnd"/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If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FileName.Length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&gt; 0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Then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FileHandle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New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IO.</w:t>
      </w:r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>StreamReader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spellStart"/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FileName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PlainText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FileHandle.ReadLine</w:t>
      </w:r>
      <w:proofErr w:type="spellEnd"/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</w:t>
      </w:r>
      <w:proofErr w:type="spellStart"/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FileHandle.Close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()</w:t>
      </w:r>
      <w:proofErr w:type="gramEnd"/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Else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PlainText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"Error"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lastRenderedPageBreak/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End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If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Return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PlainText</w:t>
      </w:r>
      <w:proofErr w:type="spellEnd"/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End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Function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Function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Decrypt(</w:t>
      </w:r>
      <w:proofErr w:type="spellStart"/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CipherText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String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, Key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Integer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)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String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Dim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CharPos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gramStart"/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Integer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Dim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PlainText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gramStart"/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String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""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Dim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Character </w:t>
      </w:r>
      <w:proofErr w:type="gramStart"/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Char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Dim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CharacterCode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gramStart"/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Integer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For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CharPos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0 </w:t>
      </w:r>
      <w:proofErr w:type="gramStart"/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To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CipherText.Length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- 1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Character = </w:t>
      </w:r>
      <w:proofErr w:type="spellStart"/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CipherText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spellStart"/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CharPos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CharacterCode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proofErr w:type="spellStart"/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Asc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Character)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If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CharacterCode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&gt;= </w:t>
      </w:r>
      <w:proofErr w:type="spellStart"/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Asc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"A"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)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And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CharacterCode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&lt;=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Asc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"Z"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)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Then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   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CharacterCode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CharacterCode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- Key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If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CharacterCode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&lt; </w:t>
      </w:r>
      <w:proofErr w:type="spellStart"/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Asc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"A"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)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Then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       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CharacterCode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CharacterCode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+ 26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End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If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End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If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PlainText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PlainText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+ </w:t>
      </w:r>
      <w:proofErr w:type="spellStart"/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Chr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spellStart"/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CharacterCode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Next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Return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PlainText</w:t>
      </w:r>
      <w:proofErr w:type="spellEnd"/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End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Function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Sub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DisplayMenu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()</w:t>
      </w:r>
      <w:proofErr w:type="gramEnd"/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proofErr w:type="spellStart"/>
      <w:proofErr w:type="gramStart"/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>Console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.WriteLine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"K Input Key"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proofErr w:type="spellStart"/>
      <w:proofErr w:type="gramStart"/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>Console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.WriteLine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"P Input Plaintext"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proofErr w:type="spellStart"/>
      <w:proofErr w:type="gramStart"/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>Console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.WriteLine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 xml:space="preserve">"C Input </w:t>
      </w:r>
      <w:proofErr w:type="spellStart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Ciphertext</w:t>
      </w:r>
      <w:proofErr w:type="spellEnd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proofErr w:type="spellStart"/>
      <w:proofErr w:type="gramStart"/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>Console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.WriteLine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"L Load Plaintext"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proofErr w:type="spellStart"/>
      <w:proofErr w:type="gramStart"/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>Console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.WriteLine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"E Encrypt Plaintext"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proofErr w:type="spellStart"/>
      <w:proofErr w:type="gramStart"/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>Console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.WriteLine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 xml:space="preserve">"D Decrypt </w:t>
      </w:r>
      <w:proofErr w:type="spellStart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Ciphertext</w:t>
      </w:r>
      <w:proofErr w:type="spellEnd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proofErr w:type="spellStart"/>
      <w:proofErr w:type="gramStart"/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>Console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.WriteLine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"Q Quit"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End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Sub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bookmarkStart w:id="0" w:name="_GoBack"/>
      <w:bookmarkEnd w:id="0"/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Sub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Main()</w:t>
      </w:r>
      <w:proofErr w:type="gramEnd"/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Dim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MenuOption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gramStart"/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Char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Dim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Key </w:t>
      </w:r>
      <w:proofErr w:type="gramStart"/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Integer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3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Dim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PlainText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gramStart"/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String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""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Dim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CipherText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gramStart"/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As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String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""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Do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</w:t>
      </w:r>
      <w:proofErr w:type="spellStart"/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DisplayMenu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()</w:t>
      </w:r>
      <w:proofErr w:type="gramEnd"/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 xml:space="preserve">            </w:t>
      </w:r>
      <w:proofErr w:type="spellStart"/>
      <w:proofErr w:type="gramStart"/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>Console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.Write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"Enter Option &gt; "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MenuOption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proofErr w:type="spellStart"/>
      <w:proofErr w:type="gramStart"/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>Console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.ReadLine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).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ToUpper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Select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Case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MenuOption</w:t>
      </w:r>
      <w:proofErr w:type="spellEnd"/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Case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"K"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        Key = </w:t>
      </w:r>
      <w:proofErr w:type="spellStart"/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InputKey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()</w:t>
      </w:r>
      <w:proofErr w:type="gramEnd"/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Case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"P"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       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PlainText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proofErr w:type="spellStart"/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InputPlainText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()</w:t>
      </w:r>
      <w:proofErr w:type="gramEnd"/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Case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"C"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       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CipherText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proofErr w:type="spellStart"/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InputCipherText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()</w:t>
      </w:r>
      <w:proofErr w:type="gramEnd"/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Case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"L"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       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PlainText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proofErr w:type="spellStart"/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LoadPlainText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()</w:t>
      </w:r>
      <w:proofErr w:type="gramEnd"/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        </w:t>
      </w:r>
      <w:proofErr w:type="spellStart"/>
      <w:proofErr w:type="gramStart"/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>Console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.WriteLine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"Plaintext is : "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+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PlainText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Case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"E"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       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CipherText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Encrypt(</w:t>
      </w:r>
      <w:proofErr w:type="spellStart"/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PlainText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, Key)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        </w:t>
      </w:r>
      <w:proofErr w:type="spellStart"/>
      <w:proofErr w:type="gramStart"/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>Console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.WriteLine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</w:t>
      </w:r>
      <w:proofErr w:type="spellStart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Ciphertext</w:t>
      </w:r>
      <w:proofErr w:type="spellEnd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 xml:space="preserve"> is : "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+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CipherText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Case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"D"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       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PlainText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proofErr w:type="gram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Decrypt(</w:t>
      </w:r>
      <w:proofErr w:type="spellStart"/>
      <w:proofErr w:type="gram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CipherText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, Key)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        </w:t>
      </w:r>
      <w:proofErr w:type="spellStart"/>
      <w:proofErr w:type="gramStart"/>
      <w:r w:rsidRPr="00F06B14">
        <w:rPr>
          <w:rFonts w:ascii="Consolas" w:eastAsia="Calibri" w:hAnsi="Consolas" w:cs="Consolas"/>
          <w:color w:val="2B91AF"/>
          <w:sz w:val="19"/>
          <w:szCs w:val="19"/>
          <w:highlight w:val="white"/>
          <w:lang w:eastAsia="en-US"/>
        </w:rPr>
        <w:t>Console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.WriteLine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(</w:t>
      </w:r>
      <w:proofErr w:type="gramEnd"/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"Plaintext is : "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+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PlainText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)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End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Select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lastRenderedPageBreak/>
        <w:t xml:space="preserve">    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Loop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Until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proofErr w:type="spellStart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>MenuOption</w:t>
      </w:r>
      <w:proofErr w:type="spellEnd"/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= </w:t>
      </w:r>
      <w:r w:rsidRPr="00F06B14">
        <w:rPr>
          <w:rFonts w:ascii="Consolas" w:eastAsia="Calibri" w:hAnsi="Consolas" w:cs="Consolas"/>
          <w:color w:val="A31515"/>
          <w:sz w:val="19"/>
          <w:szCs w:val="19"/>
          <w:highlight w:val="white"/>
          <w:lang w:eastAsia="en-US"/>
        </w:rPr>
        <w:t>"Q"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  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End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Sub</w:t>
      </w: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</w:p>
    <w:p w:rsidR="00F06B14" w:rsidRPr="00F06B14" w:rsidRDefault="00F06B14" w:rsidP="00F06B14">
      <w:pPr>
        <w:autoSpaceDE w:val="0"/>
        <w:autoSpaceDN w:val="0"/>
        <w:adjustRightInd w:val="0"/>
        <w:spacing w:after="0" w:line="240" w:lineRule="auto"/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</w:pP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End</w:t>
      </w:r>
      <w:r w:rsidRPr="00F06B14">
        <w:rPr>
          <w:rFonts w:ascii="Consolas" w:eastAsia="Calibri" w:hAnsi="Consolas" w:cs="Consolas"/>
          <w:color w:val="000000"/>
          <w:sz w:val="19"/>
          <w:szCs w:val="19"/>
          <w:highlight w:val="white"/>
          <w:lang w:eastAsia="en-US"/>
        </w:rPr>
        <w:t xml:space="preserve"> </w:t>
      </w:r>
      <w:r w:rsidRPr="00F06B14">
        <w:rPr>
          <w:rFonts w:ascii="Consolas" w:eastAsia="Calibri" w:hAnsi="Consolas" w:cs="Consolas"/>
          <w:color w:val="0000FF"/>
          <w:sz w:val="19"/>
          <w:szCs w:val="19"/>
          <w:highlight w:val="white"/>
          <w:lang w:eastAsia="en-US"/>
        </w:rPr>
        <w:t>Module</w:t>
      </w:r>
    </w:p>
    <w:p w:rsidR="000D59F1" w:rsidRPr="000D59F1" w:rsidRDefault="000D59F1" w:rsidP="0071705B">
      <w:pPr>
        <w:spacing w:after="0" w:line="259" w:lineRule="auto"/>
        <w:ind w:left="-142" w:right="-142"/>
        <w:rPr>
          <w:rFonts w:ascii="Courier New" w:eastAsia="Calibri" w:hAnsi="Courier New" w:cs="Courier New"/>
          <w:lang w:eastAsia="en-US"/>
        </w:rPr>
      </w:pPr>
    </w:p>
    <w:p w:rsidR="00F06B14" w:rsidRDefault="00F06B14">
      <w:pPr>
        <w:rPr>
          <w:rFonts w:ascii="Azo Sans" w:hAnsi="Azo Sans" w:cs="Azo Sans"/>
          <w:caps/>
          <w:color w:val="000000" w:themeColor="text1"/>
          <w:sz w:val="36"/>
          <w:szCs w:val="32"/>
          <w:lang w:val="en-US"/>
        </w:rPr>
      </w:pPr>
      <w:r>
        <w:rPr>
          <w:color w:val="000000" w:themeColor="text1"/>
        </w:rPr>
        <w:br w:type="page"/>
      </w:r>
    </w:p>
    <w:p w:rsidR="00FA2BB8" w:rsidRPr="005578F8" w:rsidRDefault="00B6013E" w:rsidP="00251C93">
      <w:pPr>
        <w:pStyle w:val="OxfIntBackCoverHelpandSupport"/>
        <w:rPr>
          <w:rFonts w:ascii="Arial" w:hAnsi="Arial"/>
          <w:color w:val="000000" w:themeColor="text1"/>
        </w:rPr>
      </w:pPr>
      <w:r w:rsidRPr="005578F8">
        <w:rPr>
          <w:color w:val="000000" w:themeColor="text1"/>
        </w:rPr>
        <w:lastRenderedPageBreak/>
        <w:t>G</w:t>
      </w:r>
      <w:r w:rsidRPr="005578F8">
        <w:rPr>
          <w:color w:val="000000" w:themeColor="text1"/>
          <w:spacing w:val="-1"/>
        </w:rPr>
        <w:t>E</w:t>
      </w:r>
      <w:r w:rsidRPr="005578F8">
        <w:rPr>
          <w:color w:val="000000" w:themeColor="text1"/>
        </w:rPr>
        <w:t>T H</w:t>
      </w:r>
      <w:r w:rsidRPr="005578F8">
        <w:rPr>
          <w:color w:val="000000" w:themeColor="text1"/>
          <w:spacing w:val="-1"/>
        </w:rPr>
        <w:t>E</w:t>
      </w:r>
      <w:r w:rsidRPr="005578F8">
        <w:rPr>
          <w:color w:val="000000" w:themeColor="text1"/>
        </w:rPr>
        <w:t xml:space="preserve">LP </w:t>
      </w:r>
      <w:r w:rsidRPr="005578F8">
        <w:rPr>
          <w:color w:val="000000" w:themeColor="text1"/>
          <w:spacing w:val="-1"/>
        </w:rPr>
        <w:t>AN</w:t>
      </w:r>
      <w:r w:rsidRPr="005578F8">
        <w:rPr>
          <w:color w:val="000000" w:themeColor="text1"/>
        </w:rPr>
        <w:t>D</w:t>
      </w:r>
      <w:r w:rsidRPr="005578F8">
        <w:rPr>
          <w:color w:val="000000" w:themeColor="text1"/>
          <w:spacing w:val="-1"/>
        </w:rPr>
        <w:t xml:space="preserve"> S</w:t>
      </w:r>
      <w:r w:rsidRPr="005578F8">
        <w:rPr>
          <w:color w:val="000000" w:themeColor="text1"/>
        </w:rPr>
        <w:t>UPPO</w:t>
      </w:r>
      <w:r w:rsidRPr="005578F8">
        <w:rPr>
          <w:color w:val="000000" w:themeColor="text1"/>
          <w:spacing w:val="-1"/>
        </w:rPr>
        <w:t>R</w:t>
      </w:r>
      <w:r w:rsidRPr="005578F8">
        <w:rPr>
          <w:color w:val="000000" w:themeColor="text1"/>
        </w:rPr>
        <w:t>T</w:t>
      </w:r>
    </w:p>
    <w:p w:rsidR="00FA2BB8" w:rsidRPr="00B6013E" w:rsidRDefault="0021150C" w:rsidP="00251C93">
      <w:pPr>
        <w:pStyle w:val="OxfIntAZOBACKcoverBodyCopy"/>
      </w:pPr>
      <w:r w:rsidRPr="00B6013E">
        <w:rPr>
          <w:spacing w:val="-1"/>
        </w:rPr>
        <w:t>Vi</w:t>
      </w:r>
      <w:r w:rsidRPr="00B6013E">
        <w:t>s</w:t>
      </w:r>
      <w:r w:rsidRPr="00B6013E">
        <w:rPr>
          <w:spacing w:val="-1"/>
        </w:rPr>
        <w:t>i</w:t>
      </w:r>
      <w:r w:rsidRPr="00B6013E">
        <w:t>t</w:t>
      </w:r>
      <w:r w:rsidRPr="00B6013E">
        <w:rPr>
          <w:spacing w:val="2"/>
        </w:rPr>
        <w:t xml:space="preserve"> </w:t>
      </w:r>
      <w:r w:rsidRPr="00B6013E">
        <w:t>our</w:t>
      </w:r>
      <w:r w:rsidRPr="00B6013E">
        <w:rPr>
          <w:spacing w:val="2"/>
        </w:rPr>
        <w:t xml:space="preserve"> </w:t>
      </w:r>
      <w:r w:rsidRPr="00B6013E">
        <w:rPr>
          <w:spacing w:val="-4"/>
        </w:rPr>
        <w:t>w</w:t>
      </w:r>
      <w:r w:rsidRPr="00B6013E">
        <w:t>ebs</w:t>
      </w:r>
      <w:r w:rsidRPr="00B6013E">
        <w:rPr>
          <w:spacing w:val="-1"/>
        </w:rPr>
        <w:t>i</w:t>
      </w:r>
      <w:r w:rsidRPr="00B6013E">
        <w:rPr>
          <w:spacing w:val="1"/>
        </w:rPr>
        <w:t>t</w:t>
      </w:r>
      <w:r w:rsidRPr="00B6013E">
        <w:t>e</w:t>
      </w:r>
      <w:r w:rsidRPr="00B6013E">
        <w:rPr>
          <w:spacing w:val="-2"/>
        </w:rPr>
        <w:t xml:space="preserve"> </w:t>
      </w:r>
      <w:r w:rsidRPr="00B6013E">
        <w:rPr>
          <w:spacing w:val="1"/>
        </w:rPr>
        <w:t>f</w:t>
      </w:r>
      <w:r w:rsidRPr="00B6013E">
        <w:t xml:space="preserve">or </w:t>
      </w:r>
      <w:r w:rsidRPr="00B6013E">
        <w:rPr>
          <w:spacing w:val="-1"/>
        </w:rPr>
        <w:t>i</w:t>
      </w:r>
      <w:r w:rsidRPr="00B6013E">
        <w:rPr>
          <w:spacing w:val="-3"/>
        </w:rPr>
        <w:t>n</w:t>
      </w:r>
      <w:r w:rsidRPr="00B6013E">
        <w:rPr>
          <w:spacing w:val="3"/>
        </w:rPr>
        <w:t>f</w:t>
      </w:r>
      <w:r w:rsidRPr="00B6013E">
        <w:t>o</w:t>
      </w:r>
      <w:r w:rsidRPr="00B6013E">
        <w:rPr>
          <w:spacing w:val="-2"/>
        </w:rPr>
        <w:t>r</w:t>
      </w:r>
      <w:r w:rsidRPr="00B6013E">
        <w:rPr>
          <w:spacing w:val="1"/>
        </w:rPr>
        <w:t>m</w:t>
      </w:r>
      <w:r w:rsidRPr="00B6013E">
        <w:t>a</w:t>
      </w:r>
      <w:r w:rsidRPr="00B6013E">
        <w:rPr>
          <w:spacing w:val="1"/>
        </w:rPr>
        <w:t>t</w:t>
      </w:r>
      <w:r w:rsidRPr="00B6013E">
        <w:rPr>
          <w:spacing w:val="-1"/>
        </w:rPr>
        <w:t>i</w:t>
      </w:r>
      <w:r w:rsidRPr="00B6013E">
        <w:t>on,</w:t>
      </w:r>
      <w:r w:rsidRPr="00B6013E">
        <w:rPr>
          <w:spacing w:val="-2"/>
        </w:rPr>
        <w:t xml:space="preserve"> </w:t>
      </w:r>
      <w:r w:rsidRPr="00B6013E">
        <w:rPr>
          <w:spacing w:val="2"/>
        </w:rPr>
        <w:t>g</w:t>
      </w:r>
      <w:r w:rsidRPr="00B6013E">
        <w:t>u</w:t>
      </w:r>
      <w:r w:rsidRPr="00B6013E">
        <w:rPr>
          <w:spacing w:val="-1"/>
        </w:rPr>
        <w:t>i</w:t>
      </w:r>
      <w:r w:rsidRPr="00B6013E">
        <w:t>dance, supp</w:t>
      </w:r>
      <w:r w:rsidRPr="00B6013E">
        <w:rPr>
          <w:spacing w:val="-3"/>
        </w:rPr>
        <w:t>o</w:t>
      </w:r>
      <w:r w:rsidRPr="00B6013E">
        <w:rPr>
          <w:spacing w:val="1"/>
        </w:rPr>
        <w:t>r</w:t>
      </w:r>
      <w:r w:rsidRPr="00B6013E">
        <w:t>t and</w:t>
      </w:r>
      <w:r w:rsidRPr="00B6013E">
        <w:rPr>
          <w:spacing w:val="-2"/>
        </w:rPr>
        <w:t xml:space="preserve"> </w:t>
      </w:r>
      <w:r w:rsidRPr="00B6013E">
        <w:rPr>
          <w:spacing w:val="1"/>
        </w:rPr>
        <w:t>r</w:t>
      </w:r>
      <w:r w:rsidRPr="00B6013E">
        <w:t>esou</w:t>
      </w:r>
      <w:r w:rsidRPr="00B6013E">
        <w:rPr>
          <w:spacing w:val="1"/>
        </w:rPr>
        <w:t>r</w:t>
      </w:r>
      <w:r w:rsidRPr="00B6013E">
        <w:t>c</w:t>
      </w:r>
      <w:r w:rsidRPr="00B6013E">
        <w:rPr>
          <w:spacing w:val="-3"/>
        </w:rPr>
        <w:t>e</w:t>
      </w:r>
      <w:r w:rsidRPr="00B6013E">
        <w:t>s</w:t>
      </w:r>
      <w:r w:rsidRPr="00B6013E">
        <w:rPr>
          <w:spacing w:val="1"/>
        </w:rPr>
        <w:t xml:space="preserve"> </w:t>
      </w:r>
      <w:r w:rsidRPr="00B6013E">
        <w:rPr>
          <w:spacing w:val="-3"/>
        </w:rPr>
        <w:t>a</w:t>
      </w:r>
      <w:r w:rsidRPr="00B6013E">
        <w:t>t</w:t>
      </w:r>
      <w:r w:rsidRPr="00B6013E">
        <w:rPr>
          <w:spacing w:val="9"/>
        </w:rPr>
        <w:t xml:space="preserve"> </w:t>
      </w:r>
      <w:hyperlink r:id="rId13" w:history="1">
        <w:r w:rsidRPr="00D05FF8">
          <w:rPr>
            <w:rStyle w:val="OxfIntAZOSansWeblink"/>
          </w:rPr>
          <w:t>oxfordaqaexams.org.uk</w:t>
        </w:r>
      </w:hyperlink>
    </w:p>
    <w:p w:rsidR="00E904D7" w:rsidRPr="00B6013E" w:rsidRDefault="00E904D7" w:rsidP="00251C93">
      <w:pPr>
        <w:pStyle w:val="OxfIntAZOBACKcoverBodyCopy"/>
      </w:pPr>
    </w:p>
    <w:p w:rsidR="005115C3" w:rsidRPr="00C65C91" w:rsidRDefault="005115C3" w:rsidP="004323BF">
      <w:pPr>
        <w:pStyle w:val="OxfIntAZOBACKcoverBodyCopy"/>
      </w:pPr>
    </w:p>
    <w:p w:rsidR="00C04BB2" w:rsidRDefault="00C04BB2" w:rsidP="001A6292">
      <w:pPr>
        <w:pStyle w:val="OxfIntBACKCOVERArialNOSPACE"/>
      </w:pPr>
    </w:p>
    <w:p w:rsidR="005578F8" w:rsidRPr="00C65C91" w:rsidRDefault="005578F8" w:rsidP="001A6292">
      <w:pPr>
        <w:pStyle w:val="OxfIntBACKCOVERArialNOSPACE"/>
      </w:pPr>
    </w:p>
    <w:p w:rsidR="00C04BB2" w:rsidRPr="00C65C91" w:rsidRDefault="00C04BB2" w:rsidP="001A6292">
      <w:pPr>
        <w:pStyle w:val="OxfIntBACKCOVERArialNOSPACE"/>
      </w:pPr>
    </w:p>
    <w:p w:rsidR="00C65C91" w:rsidRDefault="00C65C91" w:rsidP="001A6292">
      <w:pPr>
        <w:pStyle w:val="OxfIntBACKCOVERArialNOSPACE"/>
        <w:rPr>
          <w:rFonts w:ascii="Azo Sans" w:hAnsi="Azo Sans"/>
          <w:color w:val="000000"/>
        </w:rPr>
      </w:pPr>
    </w:p>
    <w:p w:rsidR="00C65C91" w:rsidRDefault="00C65C91" w:rsidP="001A6292">
      <w:pPr>
        <w:pStyle w:val="OxfIntBACKCOVERArialNOSPACE"/>
        <w:rPr>
          <w:rFonts w:ascii="Azo Sans" w:hAnsi="Azo Sans"/>
          <w:color w:val="000000"/>
        </w:rPr>
      </w:pPr>
    </w:p>
    <w:p w:rsidR="00C65C91" w:rsidRPr="00C65C91" w:rsidRDefault="00C65C91" w:rsidP="001A6292">
      <w:pPr>
        <w:pStyle w:val="OxfIntBACKCOVERArialNOSPACE"/>
        <w:rPr>
          <w:rFonts w:ascii="Azo Sans" w:hAnsi="Azo Sans"/>
          <w:color w:val="000000"/>
        </w:rPr>
      </w:pPr>
    </w:p>
    <w:p w:rsidR="00C65C91" w:rsidRPr="00C65C91" w:rsidRDefault="00C65C91" w:rsidP="001A6292">
      <w:pPr>
        <w:pStyle w:val="OxfIntBACKCOVERArialNOSPACE"/>
        <w:rPr>
          <w:rFonts w:ascii="Azo Sans" w:hAnsi="Azo Sans"/>
          <w:color w:val="000000"/>
        </w:rPr>
      </w:pPr>
    </w:p>
    <w:p w:rsidR="00C65C91" w:rsidRPr="00C65C91" w:rsidRDefault="00C65C91" w:rsidP="001A6292">
      <w:pPr>
        <w:pStyle w:val="OxfIntBACKCOVERArialNOSPACE"/>
        <w:rPr>
          <w:rFonts w:ascii="Azo Sans" w:hAnsi="Azo Sans"/>
          <w:color w:val="000000"/>
        </w:rPr>
      </w:pPr>
    </w:p>
    <w:p w:rsidR="00C65C91" w:rsidRDefault="00C65C91" w:rsidP="00C65C91">
      <w:pPr>
        <w:pStyle w:val="OxfIntBACKCoverLogoCentered"/>
        <w:spacing w:before="3360"/>
      </w:pPr>
      <w:r>
        <w:rPr>
          <w:noProof/>
          <w:lang w:val="en-GB"/>
        </w:rPr>
        <w:drawing>
          <wp:inline distT="0" distB="0" distL="0" distR="0" wp14:anchorId="7E456D27" wp14:editId="487967DB">
            <wp:extent cx="1797922" cy="120941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922" cy="120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DF" w:rsidRDefault="006208DF" w:rsidP="006208DF">
      <w:pPr>
        <w:pStyle w:val="OxfIntCoverLogoCentered"/>
        <w:spacing w:before="0" w:after="0"/>
      </w:pPr>
    </w:p>
    <w:p w:rsidR="006208DF" w:rsidRDefault="006208DF" w:rsidP="006208DF">
      <w:pPr>
        <w:pStyle w:val="OxfIntCoverLogoCentered"/>
        <w:spacing w:before="0" w:after="0"/>
      </w:pPr>
    </w:p>
    <w:p w:rsidR="006208DF" w:rsidRDefault="006208DF" w:rsidP="006208DF">
      <w:pPr>
        <w:pStyle w:val="OxfIntCoverLogoCentered"/>
        <w:spacing w:before="0" w:after="0"/>
      </w:pPr>
    </w:p>
    <w:p w:rsidR="006208DF" w:rsidRDefault="006208DF" w:rsidP="006208DF">
      <w:pPr>
        <w:pStyle w:val="OxfIntCoverLogoCentered"/>
        <w:spacing w:before="0" w:after="0"/>
      </w:pPr>
    </w:p>
    <w:p w:rsidR="006208DF" w:rsidRDefault="006208DF" w:rsidP="006208DF">
      <w:pPr>
        <w:pStyle w:val="OxfIntCoverLogoCentered"/>
        <w:spacing w:before="0" w:after="0"/>
      </w:pPr>
    </w:p>
    <w:p w:rsidR="006208DF" w:rsidRDefault="006208DF" w:rsidP="006208DF">
      <w:pPr>
        <w:pStyle w:val="OxfIntCoverLogoCentered"/>
        <w:spacing w:before="0" w:after="0"/>
      </w:pPr>
    </w:p>
    <w:p w:rsidR="006208DF" w:rsidRDefault="006208DF" w:rsidP="006208DF">
      <w:pPr>
        <w:pStyle w:val="OxfIntCoverLogoCentered"/>
        <w:spacing w:before="0" w:after="0"/>
      </w:pPr>
    </w:p>
    <w:p w:rsidR="006208DF" w:rsidRDefault="006208DF" w:rsidP="006208DF">
      <w:pPr>
        <w:pStyle w:val="OxfIntCoverLogoCentered"/>
        <w:spacing w:before="0" w:after="0"/>
      </w:pPr>
    </w:p>
    <w:p w:rsidR="006208DF" w:rsidRPr="004323BF" w:rsidRDefault="006208DF" w:rsidP="006208DF">
      <w:pPr>
        <w:pStyle w:val="OxfIntHeadingCentered10pt"/>
        <w:rPr>
          <w:color w:val="000000" w:themeColor="text1"/>
        </w:rPr>
      </w:pPr>
      <w:r w:rsidRPr="004323BF">
        <w:rPr>
          <w:color w:val="000000" w:themeColor="text1"/>
        </w:rPr>
        <w:t>OXFORD INTERNATIONAL AQA EXAMINATIONS</w:t>
      </w:r>
    </w:p>
    <w:p w:rsidR="006208DF" w:rsidRPr="004323BF" w:rsidRDefault="006208DF" w:rsidP="006208DF">
      <w:pPr>
        <w:pStyle w:val="OxfIntBACKCOVERBodyCopyCentered"/>
        <w:rPr>
          <w:color w:val="000000" w:themeColor="text1"/>
        </w:rPr>
      </w:pPr>
      <w:r w:rsidRPr="004323BF">
        <w:rPr>
          <w:color w:val="000000" w:themeColor="text1"/>
        </w:rPr>
        <w:t>LINACRE HOUSE, JORDAN HILL, OXFORD, OX2 8TA</w:t>
      </w:r>
    </w:p>
    <w:p w:rsidR="006208DF" w:rsidRPr="004323BF" w:rsidRDefault="006208DF" w:rsidP="006208DF">
      <w:pPr>
        <w:pStyle w:val="OxfIntBACKCOVERBodyCopyCentered"/>
        <w:rPr>
          <w:color w:val="000000" w:themeColor="text1"/>
        </w:rPr>
      </w:pPr>
      <w:r w:rsidRPr="004323BF">
        <w:rPr>
          <w:color w:val="000000" w:themeColor="text1"/>
        </w:rPr>
        <w:t>UNITED KINGDOM</w:t>
      </w:r>
    </w:p>
    <w:p w:rsidR="00BD7DC5" w:rsidRPr="004323BF" w:rsidRDefault="00BD7DC5" w:rsidP="006208DF">
      <w:pPr>
        <w:pStyle w:val="OxfIntBACKCOVERBodyCopyCentered"/>
        <w:rPr>
          <w:color w:val="000000" w:themeColor="text1"/>
        </w:rPr>
      </w:pPr>
    </w:p>
    <w:p w:rsidR="006208DF" w:rsidRPr="004323BF" w:rsidRDefault="00F06B14" w:rsidP="00F65331">
      <w:pPr>
        <w:pStyle w:val="OxfIntBACKCOVERBodyCopyCentered"/>
        <w:rPr>
          <w:color w:val="000000" w:themeColor="text1"/>
        </w:rPr>
      </w:pPr>
      <w:hyperlink r:id="rId15" w:history="1">
        <w:r w:rsidR="006208DF" w:rsidRPr="004323BF">
          <w:rPr>
            <w:color w:val="000000" w:themeColor="text1"/>
          </w:rPr>
          <w:t>enquiries@oxfordaqaexams.org.uk</w:t>
        </w:r>
      </w:hyperlink>
    </w:p>
    <w:p w:rsidR="006208DF" w:rsidRPr="004323BF" w:rsidRDefault="00F06B14" w:rsidP="00F65331">
      <w:pPr>
        <w:pStyle w:val="OxfIntBACKCOVERBodyCopyCentered"/>
        <w:rPr>
          <w:color w:val="000000" w:themeColor="text1"/>
        </w:rPr>
      </w:pPr>
      <w:hyperlink r:id="rId16" w:history="1">
        <w:r w:rsidR="006208DF" w:rsidRPr="004323BF">
          <w:rPr>
            <w:color w:val="000000" w:themeColor="text1"/>
          </w:rPr>
          <w:t>oxfordaqaexams.org.uk</w:t>
        </w:r>
      </w:hyperlink>
    </w:p>
    <w:p w:rsidR="006208DF" w:rsidRPr="006208DF" w:rsidRDefault="006208DF" w:rsidP="001A6292">
      <w:pPr>
        <w:pStyle w:val="OxfIntBACKCOVERArialNOSPACE"/>
      </w:pPr>
    </w:p>
    <w:p w:rsidR="006208DF" w:rsidRDefault="006208DF" w:rsidP="001A6292">
      <w:pPr>
        <w:pStyle w:val="OxfIntBACKCOVERArialNOSPACE"/>
      </w:pPr>
    </w:p>
    <w:p w:rsidR="006208DF" w:rsidRDefault="006208DF" w:rsidP="001A6292">
      <w:pPr>
        <w:pStyle w:val="OxfIntBACKCOVERArialNOSPACE"/>
      </w:pPr>
    </w:p>
    <w:p w:rsidR="006208DF" w:rsidRDefault="006208DF" w:rsidP="001A6292">
      <w:pPr>
        <w:pStyle w:val="OxfIntBACKCOVERArialNOSPACE"/>
      </w:pPr>
    </w:p>
    <w:p w:rsidR="006208DF" w:rsidRDefault="006208DF" w:rsidP="001A6292">
      <w:pPr>
        <w:pStyle w:val="OxfIntBACKCOVERArialNOSPACE"/>
      </w:pPr>
    </w:p>
    <w:p w:rsidR="006208DF" w:rsidRDefault="006208DF" w:rsidP="001A6292">
      <w:pPr>
        <w:pStyle w:val="OxfIntBACKCOVERArialNOSPACE"/>
      </w:pPr>
    </w:p>
    <w:p w:rsidR="006208DF" w:rsidRDefault="006208DF" w:rsidP="001A6292">
      <w:pPr>
        <w:pStyle w:val="OxfIntBACKCOVERArialNOSPACE"/>
      </w:pPr>
    </w:p>
    <w:p w:rsidR="0071705B" w:rsidRDefault="0071705B" w:rsidP="001A6292">
      <w:pPr>
        <w:pStyle w:val="OxfIntBACKCOVERArialNOSPACE"/>
      </w:pPr>
    </w:p>
    <w:p w:rsidR="0071705B" w:rsidRDefault="0071705B" w:rsidP="001A6292">
      <w:pPr>
        <w:pStyle w:val="OxfIntBACKCOVERArialNOSPACE"/>
      </w:pPr>
    </w:p>
    <w:p w:rsidR="0071705B" w:rsidRDefault="0071705B" w:rsidP="001A6292">
      <w:pPr>
        <w:pStyle w:val="OxfIntBACKCOVERArialNOSPACE"/>
      </w:pPr>
    </w:p>
    <w:p w:rsidR="00C04BB2" w:rsidRPr="00F86008" w:rsidRDefault="006208DF" w:rsidP="00C2267D">
      <w:pPr>
        <w:pStyle w:val="OxfIntAzoBACKPAGEPermissiontext"/>
      </w:pPr>
      <w:r>
        <w:t>Pe</w:t>
      </w:r>
      <w:r>
        <w:rPr>
          <w:spacing w:val="-3"/>
        </w:rPr>
        <w:t>r</w:t>
      </w:r>
      <w:r>
        <w:rPr>
          <w:spacing w:val="3"/>
        </w:rPr>
        <w:t>m</w:t>
      </w:r>
      <w:r>
        <w:rPr>
          <w:spacing w:val="-2"/>
        </w:rPr>
        <w:t>i</w:t>
      </w:r>
      <w:r>
        <w:t>ssion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reproduce all copyr</w:t>
      </w:r>
      <w:r>
        <w:rPr>
          <w:spacing w:val="-2"/>
        </w:rPr>
        <w:t>i</w:t>
      </w:r>
      <w:r>
        <w:t xml:space="preserve">ght </w:t>
      </w:r>
      <w:r>
        <w:rPr>
          <w:spacing w:val="3"/>
        </w:rPr>
        <w:t>m</w:t>
      </w:r>
      <w:r>
        <w:rPr>
          <w:spacing w:val="-3"/>
        </w:rPr>
        <w:t>a</w:t>
      </w:r>
      <w:r>
        <w:t>terial</w:t>
      </w:r>
      <w:r>
        <w:rPr>
          <w:spacing w:val="2"/>
        </w:rPr>
        <w:t xml:space="preserve"> </w:t>
      </w:r>
      <w:r>
        <w:t>h</w:t>
      </w:r>
      <w:r>
        <w:rPr>
          <w:spacing w:val="-3"/>
        </w:rPr>
        <w:t>a</w:t>
      </w:r>
      <w:r>
        <w:t>s</w:t>
      </w:r>
      <w:r>
        <w:rPr>
          <w:spacing w:val="2"/>
        </w:rPr>
        <w:t xml:space="preserve"> </w:t>
      </w:r>
      <w:r>
        <w:t>been applied</w:t>
      </w:r>
      <w:r>
        <w:rPr>
          <w:spacing w:val="-2"/>
        </w:rPr>
        <w:t xml:space="preserve"> </w:t>
      </w:r>
      <w:r>
        <w:t>for.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</w:t>
      </w:r>
      <w:r>
        <w:rPr>
          <w:spacing w:val="-3"/>
        </w:rPr>
        <w:t>o</w:t>
      </w:r>
      <w:r>
        <w:rPr>
          <w:spacing w:val="3"/>
        </w:rPr>
        <w:t>m</w:t>
      </w:r>
      <w:r>
        <w:t>e</w:t>
      </w:r>
      <w:r>
        <w:rPr>
          <w:spacing w:val="-2"/>
        </w:rPr>
        <w:t xml:space="preserve"> </w:t>
      </w:r>
      <w:r>
        <w:t>c</w:t>
      </w:r>
      <w:r>
        <w:rPr>
          <w:spacing w:val="-3"/>
        </w:rPr>
        <w:t>a</w:t>
      </w:r>
      <w:r>
        <w:t>ses,</w:t>
      </w:r>
      <w:r>
        <w:rPr>
          <w:spacing w:val="2"/>
        </w:rPr>
        <w:t xml:space="preserve"> </w:t>
      </w:r>
      <w:r>
        <w:t>efforts to</w:t>
      </w:r>
      <w:r>
        <w:rPr>
          <w:spacing w:val="-2"/>
        </w:rPr>
        <w:t xml:space="preserve"> </w:t>
      </w:r>
      <w:r>
        <w:t>cont</w:t>
      </w:r>
      <w:r>
        <w:rPr>
          <w:spacing w:val="-3"/>
        </w:rPr>
        <w:t>a</w:t>
      </w:r>
      <w:r>
        <w:t>ct copyrigh</w:t>
      </w:r>
      <w:r>
        <w:rPr>
          <w:spacing w:val="3"/>
        </w:rPr>
        <w:t>t</w:t>
      </w:r>
      <w:r>
        <w:t xml:space="preserve">-holders </w:t>
      </w:r>
      <w:r>
        <w:rPr>
          <w:spacing w:val="3"/>
        </w:rPr>
        <w:t>m</w:t>
      </w:r>
      <w:r>
        <w:t>ay have been unsuccessf</w:t>
      </w:r>
      <w:r>
        <w:rPr>
          <w:spacing w:val="-3"/>
        </w:rPr>
        <w:t>u</w:t>
      </w:r>
      <w:r>
        <w:t>l</w:t>
      </w:r>
      <w:r>
        <w:rPr>
          <w:spacing w:val="2"/>
        </w:rPr>
        <w:t xml:space="preserve"> </w:t>
      </w:r>
      <w:r>
        <w:t>and O</w:t>
      </w:r>
      <w:r>
        <w:rPr>
          <w:spacing w:val="-4"/>
        </w:rPr>
        <w:t>x</w:t>
      </w:r>
      <w:r>
        <w:t>ford I</w:t>
      </w:r>
      <w:r>
        <w:rPr>
          <w:spacing w:val="-3"/>
        </w:rPr>
        <w:t>n</w:t>
      </w:r>
      <w:r>
        <w:t>ternat</w:t>
      </w:r>
      <w:r>
        <w:rPr>
          <w:spacing w:val="-2"/>
        </w:rPr>
        <w:t>i</w:t>
      </w:r>
      <w:r>
        <w:t>onal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>Q</w:t>
      </w:r>
      <w:r>
        <w:t>A E</w:t>
      </w:r>
      <w:r>
        <w:rPr>
          <w:spacing w:val="-4"/>
        </w:rPr>
        <w:t>x</w:t>
      </w:r>
      <w:r>
        <w:t>a</w:t>
      </w:r>
      <w:r>
        <w:rPr>
          <w:spacing w:val="3"/>
        </w:rPr>
        <w:t>m</w:t>
      </w:r>
      <w:r>
        <w:t>inatio</w:t>
      </w:r>
      <w:r>
        <w:rPr>
          <w:spacing w:val="-3"/>
        </w:rPr>
        <w:t>n</w:t>
      </w:r>
      <w:r>
        <w:t>s</w:t>
      </w:r>
      <w:r>
        <w:rPr>
          <w:spacing w:val="2"/>
        </w:rPr>
        <w:t xml:space="preserve"> </w:t>
      </w:r>
      <w:r>
        <w:rPr>
          <w:spacing w:val="-3"/>
        </w:rPr>
        <w:t>w</w:t>
      </w:r>
      <w:r>
        <w:t>ill</w:t>
      </w:r>
      <w:r>
        <w:rPr>
          <w:spacing w:val="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happy to rectify</w:t>
      </w:r>
      <w:r>
        <w:rPr>
          <w:spacing w:val="-2"/>
        </w:rPr>
        <w:t xml:space="preserve"> </w:t>
      </w:r>
      <w:r>
        <w:t xml:space="preserve">any </w:t>
      </w:r>
      <w:r>
        <w:rPr>
          <w:spacing w:val="-3"/>
        </w:rPr>
        <w:t>o</w:t>
      </w:r>
      <w:r>
        <w:rPr>
          <w:spacing w:val="3"/>
        </w:rPr>
        <w:t>m</w:t>
      </w:r>
      <w:r>
        <w:rPr>
          <w:spacing w:val="-2"/>
        </w:rPr>
        <w:t>i</w:t>
      </w:r>
      <w:r>
        <w:t>ssions of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t>ckno</w:t>
      </w:r>
      <w:r>
        <w:rPr>
          <w:spacing w:val="-3"/>
        </w:rPr>
        <w:t>w</w:t>
      </w:r>
      <w:r>
        <w:t>ledge</w:t>
      </w:r>
      <w:r>
        <w:rPr>
          <w:spacing w:val="3"/>
        </w:rPr>
        <w:t>m</w:t>
      </w:r>
      <w:r>
        <w:t>ents.</w:t>
      </w:r>
      <w:r>
        <w:rPr>
          <w:spacing w:val="43"/>
        </w:rPr>
        <w:t xml:space="preserve"> </w:t>
      </w:r>
      <w:r>
        <w:t>If you have any queries</w:t>
      </w:r>
      <w:r>
        <w:rPr>
          <w:spacing w:val="2"/>
        </w:rPr>
        <w:t xml:space="preserve"> </w:t>
      </w:r>
      <w:r>
        <w:t>please</w:t>
      </w:r>
      <w:r>
        <w:rPr>
          <w:spacing w:val="-2"/>
        </w:rPr>
        <w:t xml:space="preserve"> </w:t>
      </w:r>
      <w:r>
        <w:t>co</w:t>
      </w:r>
      <w:r>
        <w:rPr>
          <w:spacing w:val="-3"/>
        </w:rPr>
        <w:t>n</w:t>
      </w:r>
      <w:r>
        <w:t>tact the Copyright</w:t>
      </w:r>
      <w:r>
        <w:rPr>
          <w:spacing w:val="2"/>
        </w:rPr>
        <w:t xml:space="preserve"> </w:t>
      </w:r>
      <w:r>
        <w:t>Te</w:t>
      </w:r>
      <w:r>
        <w:rPr>
          <w:spacing w:val="-3"/>
        </w:rPr>
        <w:t>a</w:t>
      </w:r>
      <w:r>
        <w:t>m, A</w:t>
      </w:r>
      <w:r>
        <w:rPr>
          <w:spacing w:val="-3"/>
        </w:rPr>
        <w:t>Q</w:t>
      </w:r>
      <w:r>
        <w:t>A, Stag</w:t>
      </w:r>
      <w:r>
        <w:rPr>
          <w:spacing w:val="-2"/>
        </w:rPr>
        <w:t xml:space="preserve"> </w:t>
      </w:r>
      <w:r>
        <w:t>Hill House,</w:t>
      </w:r>
      <w:r>
        <w:rPr>
          <w:spacing w:val="-3"/>
        </w:rPr>
        <w:t xml:space="preserve"> </w:t>
      </w:r>
      <w:r>
        <w:t>Guildford, GU2 7</w:t>
      </w:r>
      <w:r>
        <w:rPr>
          <w:spacing w:val="-4"/>
        </w:rPr>
        <w:t>X</w:t>
      </w:r>
      <w:r>
        <w:t>J.</w:t>
      </w:r>
    </w:p>
    <w:sectPr w:rsidR="00C04BB2" w:rsidRPr="00F86008" w:rsidSect="0071705B">
      <w:footerReference w:type="default" r:id="rId17"/>
      <w:pgSz w:w="11920" w:h="16840"/>
      <w:pgMar w:top="1276" w:right="863" w:bottom="567" w:left="851" w:header="454" w:footer="227" w:gutter="0"/>
      <w:cols w:space="720" w:equalWidth="0">
        <w:col w:w="10206"/>
      </w:cols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55A2" w:rsidRDefault="006F55A2">
      <w:pPr>
        <w:spacing w:after="0" w:line="240" w:lineRule="auto"/>
      </w:pPr>
      <w:r>
        <w:separator/>
      </w:r>
    </w:p>
    <w:p w:rsidR="006F55A2" w:rsidRDefault="006F55A2"/>
    <w:p w:rsidR="006F55A2" w:rsidRDefault="006F55A2"/>
  </w:endnote>
  <w:endnote w:type="continuationSeparator" w:id="0">
    <w:p w:rsidR="006F55A2" w:rsidRDefault="006F55A2">
      <w:pPr>
        <w:spacing w:after="0" w:line="240" w:lineRule="auto"/>
      </w:pPr>
      <w:r>
        <w:continuationSeparator/>
      </w:r>
    </w:p>
    <w:p w:rsidR="006F55A2" w:rsidRDefault="006F55A2"/>
    <w:p w:rsidR="006F55A2" w:rsidRDefault="006F55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rebuchet MS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zo Sans Thin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3" w:csb1="00000000"/>
  </w:font>
  <w:font w:name="Arial Bold">
    <w:panose1 w:val="020B0704020202020204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A5D" w:rsidRPr="00B258B6" w:rsidRDefault="00243A5D" w:rsidP="008B1F14">
    <w:pPr>
      <w:widowControl w:val="0"/>
      <w:autoSpaceDE w:val="0"/>
      <w:autoSpaceDN w:val="0"/>
      <w:adjustRightInd w:val="0"/>
      <w:spacing w:before="40" w:after="0" w:line="240" w:lineRule="auto"/>
      <w:ind w:right="-20"/>
      <w:rPr>
        <w:rFonts w:ascii="Arial" w:hAnsi="Arial" w:cs="Arial"/>
        <w:color w:val="000000"/>
        <w:sz w:val="16"/>
        <w:szCs w:val="16"/>
      </w:rPr>
    </w:pPr>
  </w:p>
  <w:p w:rsidR="00243A5D" w:rsidRPr="000D59F1" w:rsidRDefault="00243A5D" w:rsidP="00C04BB2">
    <w:pPr>
      <w:tabs>
        <w:tab w:val="left" w:pos="6384"/>
        <w:tab w:val="right" w:pos="9639"/>
      </w:tabs>
      <w:ind w:right="-379"/>
      <w:rPr>
        <w:sz w:val="16"/>
        <w:szCs w:val="16"/>
      </w:rPr>
    </w:pPr>
    <w:r w:rsidRPr="000D59F1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1EAE96E" wp14:editId="6C09FC99">
              <wp:simplePos x="0" y="0"/>
              <wp:positionH relativeFrom="page">
                <wp:posOffset>641838</wp:posOffset>
              </wp:positionH>
              <wp:positionV relativeFrom="page">
                <wp:posOffset>10180955</wp:posOffset>
              </wp:positionV>
              <wp:extent cx="6101422" cy="0"/>
              <wp:effectExtent l="0" t="0" r="13970" b="19050"/>
              <wp:wrapNone/>
              <wp:docPr id="11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01422" cy="0"/>
                      </a:xfrm>
                      <a:prstGeom prst="line">
                        <a:avLst/>
                      </a:prstGeom>
                      <a:noFill/>
                      <a:ln w="762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55pt,801.65pt" to="531pt,8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" strokeweight=".6pt">
              <w10:wrap anchorx="page" anchory="page"/>
            </v:line>
          </w:pict>
        </mc:Fallback>
      </mc:AlternateContent>
    </w:r>
    <w:r w:rsidRPr="000D59F1">
      <w:rPr>
        <w:rFonts w:ascii="Azo Sans" w:hAnsi="Azo Sans" w:cs="Arial"/>
        <w:color w:val="000000" w:themeColor="text1"/>
        <w:sz w:val="16"/>
        <w:szCs w:val="16"/>
      </w:rPr>
      <w:t>Copyright © 2017 Oxford International AQA Examinations and its licensors. All rights reserved.</w:t>
    </w:r>
    <w:r w:rsidRPr="000D59F1">
      <w:rPr>
        <w:sz w:val="16"/>
        <w:szCs w:val="16"/>
      </w:rPr>
      <w:tab/>
    </w:r>
    <w:r w:rsidRPr="000D59F1">
      <w:rPr>
        <w:rFonts w:ascii="Azo Sans" w:hAnsi="Azo Sans"/>
        <w:sz w:val="16"/>
        <w:szCs w:val="16"/>
      </w:rPr>
      <w:fldChar w:fldCharType="begin"/>
    </w:r>
    <w:r w:rsidRPr="000D59F1">
      <w:rPr>
        <w:rFonts w:ascii="Azo Sans" w:hAnsi="Azo Sans"/>
        <w:sz w:val="16"/>
        <w:szCs w:val="16"/>
      </w:rPr>
      <w:instrText xml:space="preserve"> PAGE   \* MERGEFORMAT </w:instrText>
    </w:r>
    <w:r w:rsidRPr="000D59F1">
      <w:rPr>
        <w:rFonts w:ascii="Azo Sans" w:hAnsi="Azo Sans"/>
        <w:sz w:val="16"/>
        <w:szCs w:val="16"/>
      </w:rPr>
      <w:fldChar w:fldCharType="separate"/>
    </w:r>
    <w:r w:rsidR="0071705B">
      <w:rPr>
        <w:rFonts w:ascii="Azo Sans" w:hAnsi="Azo Sans"/>
        <w:noProof/>
        <w:sz w:val="16"/>
        <w:szCs w:val="16"/>
      </w:rPr>
      <w:t>2</w:t>
    </w:r>
    <w:r w:rsidRPr="000D59F1">
      <w:rPr>
        <w:rFonts w:ascii="Azo Sans" w:hAnsi="Azo Sans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A5D" w:rsidRPr="001262EE" w:rsidRDefault="00243A5D" w:rsidP="00200EE5">
    <w:pPr>
      <w:pStyle w:val="OxfIntAZOSANSCopyrightFooter"/>
    </w:pPr>
    <w:r w:rsidRPr="001262EE">
      <w:rPr>
        <w:spacing w:val="1"/>
      </w:rPr>
      <w:t>C</w:t>
    </w:r>
    <w:r w:rsidRPr="001262EE">
      <w:t>o</w:t>
    </w:r>
    <w:r w:rsidRPr="001262EE">
      <w:rPr>
        <w:spacing w:val="1"/>
      </w:rPr>
      <w:t>p</w:t>
    </w:r>
    <w:r w:rsidRPr="001262EE">
      <w:rPr>
        <w:spacing w:val="-4"/>
      </w:rPr>
      <w:t>y</w:t>
    </w:r>
    <w:r w:rsidRPr="001262EE">
      <w:t>r</w:t>
    </w:r>
    <w:r w:rsidRPr="001262EE">
      <w:rPr>
        <w:spacing w:val="1"/>
      </w:rPr>
      <w:t>i</w:t>
    </w:r>
    <w:r w:rsidRPr="001262EE">
      <w:t>g</w:t>
    </w:r>
    <w:r w:rsidRPr="001262EE">
      <w:rPr>
        <w:spacing w:val="1"/>
      </w:rPr>
      <w:t>h</w:t>
    </w:r>
    <w:r w:rsidRPr="001262EE">
      <w:t>t</w:t>
    </w:r>
    <w:r w:rsidRPr="001262EE">
      <w:rPr>
        <w:spacing w:val="2"/>
      </w:rPr>
      <w:t xml:space="preserve"> </w:t>
    </w:r>
    <w:r w:rsidRPr="001262EE">
      <w:t>© 20</w:t>
    </w:r>
    <w:r w:rsidRPr="001262EE">
      <w:rPr>
        <w:spacing w:val="1"/>
      </w:rPr>
      <w:t>1</w:t>
    </w:r>
    <w:r w:rsidR="00F06B14">
      <w:rPr>
        <w:spacing w:val="1"/>
      </w:rPr>
      <w:t>8</w:t>
    </w:r>
    <w:r w:rsidRPr="001262EE">
      <w:t xml:space="preserve"> Oxford</w:t>
    </w:r>
    <w:r w:rsidRPr="001262EE">
      <w:rPr>
        <w:spacing w:val="4"/>
      </w:rPr>
      <w:t xml:space="preserve"> </w:t>
    </w:r>
    <w:r w:rsidRPr="001262EE">
      <w:rPr>
        <w:spacing w:val="-5"/>
      </w:rPr>
      <w:t>I</w:t>
    </w:r>
    <w:r w:rsidRPr="001262EE">
      <w:rPr>
        <w:spacing w:val="1"/>
      </w:rPr>
      <w:t>nt</w:t>
    </w:r>
    <w:r w:rsidRPr="001262EE">
      <w:rPr>
        <w:spacing w:val="-2"/>
      </w:rPr>
      <w:t>e</w:t>
    </w:r>
    <w:r w:rsidRPr="001262EE">
      <w:t>r</w:t>
    </w:r>
    <w:r w:rsidRPr="001262EE">
      <w:rPr>
        <w:spacing w:val="1"/>
      </w:rPr>
      <w:t>na</w:t>
    </w:r>
    <w:r w:rsidRPr="001262EE">
      <w:t>t</w:t>
    </w:r>
    <w:r w:rsidRPr="001262EE">
      <w:rPr>
        <w:spacing w:val="1"/>
      </w:rPr>
      <w:t>i</w:t>
    </w:r>
    <w:r w:rsidRPr="001262EE">
      <w:t>on</w:t>
    </w:r>
    <w:r w:rsidRPr="001262EE">
      <w:rPr>
        <w:spacing w:val="1"/>
      </w:rPr>
      <w:t>a</w:t>
    </w:r>
    <w:r w:rsidRPr="001262EE">
      <w:t xml:space="preserve">l </w:t>
    </w:r>
    <w:r w:rsidRPr="001262EE">
      <w:rPr>
        <w:spacing w:val="-3"/>
      </w:rPr>
      <w:t>A</w:t>
    </w:r>
    <w:r w:rsidRPr="001262EE">
      <w:rPr>
        <w:spacing w:val="1"/>
      </w:rPr>
      <w:t>Q</w:t>
    </w:r>
    <w:r w:rsidRPr="001262EE">
      <w:t>A</w:t>
    </w:r>
    <w:r w:rsidRPr="001262EE">
      <w:rPr>
        <w:spacing w:val="-3"/>
      </w:rPr>
      <w:t xml:space="preserve"> </w:t>
    </w:r>
    <w:r w:rsidRPr="001262EE">
      <w:t>Ex</w:t>
    </w:r>
    <w:r w:rsidRPr="001262EE">
      <w:rPr>
        <w:spacing w:val="1"/>
      </w:rPr>
      <w:t>a</w:t>
    </w:r>
    <w:r w:rsidRPr="001262EE">
      <w:t>m</w:t>
    </w:r>
    <w:r w:rsidRPr="001262EE">
      <w:rPr>
        <w:spacing w:val="1"/>
      </w:rPr>
      <w:t>in</w:t>
    </w:r>
    <w:r w:rsidRPr="001262EE">
      <w:rPr>
        <w:spacing w:val="-2"/>
      </w:rPr>
      <w:t>a</w:t>
    </w:r>
    <w:r w:rsidRPr="001262EE">
      <w:rPr>
        <w:spacing w:val="1"/>
      </w:rPr>
      <w:t>ti</w:t>
    </w:r>
    <w:r w:rsidRPr="001262EE">
      <w:t>o</w:t>
    </w:r>
    <w:r w:rsidRPr="001262EE">
      <w:rPr>
        <w:spacing w:val="1"/>
      </w:rPr>
      <w:t>n</w:t>
    </w:r>
    <w:r w:rsidRPr="001262EE">
      <w:t>s</w:t>
    </w:r>
    <w:r w:rsidRPr="001262EE">
      <w:rPr>
        <w:spacing w:val="-2"/>
      </w:rPr>
      <w:t xml:space="preserve"> a</w:t>
    </w:r>
    <w:r w:rsidRPr="001262EE">
      <w:t>nd</w:t>
    </w:r>
    <w:r w:rsidRPr="001262EE">
      <w:rPr>
        <w:spacing w:val="2"/>
      </w:rPr>
      <w:t xml:space="preserve"> </w:t>
    </w:r>
    <w:r w:rsidRPr="001262EE">
      <w:t>i</w:t>
    </w:r>
    <w:r w:rsidRPr="001262EE">
      <w:rPr>
        <w:spacing w:val="1"/>
      </w:rPr>
      <w:t>t</w:t>
    </w:r>
    <w:r w:rsidRPr="001262EE">
      <w:t>s</w:t>
    </w:r>
    <w:r w:rsidRPr="001262EE">
      <w:rPr>
        <w:spacing w:val="1"/>
      </w:rPr>
      <w:t xml:space="preserve"> </w:t>
    </w:r>
    <w:r w:rsidRPr="001262EE">
      <w:t>li</w:t>
    </w:r>
    <w:r w:rsidRPr="001262EE">
      <w:rPr>
        <w:spacing w:val="1"/>
      </w:rPr>
      <w:t>c</w:t>
    </w:r>
    <w:r w:rsidRPr="001262EE">
      <w:rPr>
        <w:spacing w:val="-2"/>
      </w:rPr>
      <w:t>e</w:t>
    </w:r>
    <w:r w:rsidRPr="001262EE">
      <w:rPr>
        <w:spacing w:val="1"/>
      </w:rPr>
      <w:t>n</w:t>
    </w:r>
    <w:r w:rsidRPr="001262EE">
      <w:t>sors.</w:t>
    </w:r>
    <w:r w:rsidRPr="001262EE">
      <w:rPr>
        <w:spacing w:val="1"/>
      </w:rPr>
      <w:t xml:space="preserve"> </w:t>
    </w:r>
    <w:r w:rsidRPr="001262EE">
      <w:rPr>
        <w:spacing w:val="-3"/>
      </w:rPr>
      <w:t>A</w:t>
    </w:r>
    <w:r w:rsidRPr="001262EE">
      <w:t>ll r</w:t>
    </w:r>
    <w:r w:rsidRPr="001262EE">
      <w:rPr>
        <w:spacing w:val="1"/>
      </w:rPr>
      <w:t>i</w:t>
    </w:r>
    <w:r w:rsidRPr="001262EE">
      <w:t>g</w:t>
    </w:r>
    <w:r w:rsidRPr="001262EE">
      <w:rPr>
        <w:spacing w:val="1"/>
      </w:rPr>
      <w:t>ht</w:t>
    </w:r>
    <w:r w:rsidRPr="001262EE">
      <w:t>s</w:t>
    </w:r>
    <w:r w:rsidRPr="001262EE">
      <w:rPr>
        <w:spacing w:val="1"/>
      </w:rPr>
      <w:t xml:space="preserve"> </w:t>
    </w:r>
    <w:r w:rsidRPr="001262EE">
      <w:t>r</w:t>
    </w:r>
    <w:r w:rsidRPr="001262EE">
      <w:rPr>
        <w:spacing w:val="-2"/>
      </w:rPr>
      <w:t>e</w:t>
    </w:r>
    <w:r w:rsidRPr="001262EE">
      <w:t>s</w:t>
    </w:r>
    <w:r w:rsidRPr="001262EE">
      <w:rPr>
        <w:spacing w:val="-2"/>
      </w:rPr>
      <w:t>e</w:t>
    </w:r>
    <w:r w:rsidRPr="001262EE">
      <w:rPr>
        <w:spacing w:val="2"/>
      </w:rPr>
      <w:t>r</w:t>
    </w:r>
    <w:r w:rsidRPr="001262EE">
      <w:t>v</w:t>
    </w:r>
    <w:r w:rsidRPr="001262EE">
      <w:rPr>
        <w:spacing w:val="-2"/>
      </w:rPr>
      <w:t>e</w:t>
    </w:r>
    <w:r w:rsidRPr="001262EE">
      <w:rPr>
        <w:spacing w:val="1"/>
      </w:rPr>
      <w:t>d</w:t>
    </w:r>
    <w:r w:rsidRPr="001262EE">
      <w:t>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A5D" w:rsidRPr="00A00BDD" w:rsidRDefault="00243A5D" w:rsidP="00DE53AE">
    <w:pPr>
      <w:pStyle w:val="OxfIntAZOSANSCopyrightFooter"/>
      <w:rPr>
        <w:color w:val="808080"/>
      </w:rPr>
    </w:pPr>
    <w:r w:rsidRPr="001262EE">
      <w:t>C</w:t>
    </w:r>
    <w:r w:rsidRPr="001262EE">
      <w:rPr>
        <w:spacing w:val="-1"/>
      </w:rPr>
      <w:t>o</w:t>
    </w:r>
    <w:r w:rsidRPr="001262EE">
      <w:t>p</w:t>
    </w:r>
    <w:r w:rsidRPr="001262EE">
      <w:rPr>
        <w:spacing w:val="-4"/>
      </w:rPr>
      <w:t>y</w:t>
    </w:r>
    <w:r w:rsidRPr="001262EE">
      <w:rPr>
        <w:spacing w:val="-1"/>
      </w:rPr>
      <w:t>r</w:t>
    </w:r>
    <w:r w:rsidRPr="001262EE">
      <w:t>i</w:t>
    </w:r>
    <w:r w:rsidRPr="001262EE">
      <w:rPr>
        <w:spacing w:val="-1"/>
      </w:rPr>
      <w:t>g</w:t>
    </w:r>
    <w:r w:rsidRPr="001262EE">
      <w:t>ht</w:t>
    </w:r>
    <w:r w:rsidRPr="001262EE">
      <w:rPr>
        <w:spacing w:val="2"/>
      </w:rPr>
      <w:t xml:space="preserve"> </w:t>
    </w:r>
    <w:r w:rsidRPr="001262EE">
      <w:t>©</w:t>
    </w:r>
    <w:r w:rsidRPr="001262EE">
      <w:rPr>
        <w:spacing w:val="-1"/>
      </w:rPr>
      <w:t xml:space="preserve"> 20</w:t>
    </w:r>
    <w:r w:rsidRPr="001262EE">
      <w:t>1</w:t>
    </w:r>
    <w:r w:rsidR="00F06B14">
      <w:t>8</w:t>
    </w:r>
    <w:r w:rsidRPr="001262EE">
      <w:t xml:space="preserve"> </w:t>
    </w:r>
    <w:r w:rsidRPr="001262EE">
      <w:rPr>
        <w:spacing w:val="-1"/>
      </w:rPr>
      <w:t>Oxfor</w:t>
    </w:r>
    <w:r w:rsidRPr="001262EE">
      <w:t>d</w:t>
    </w:r>
    <w:r w:rsidRPr="001262EE">
      <w:rPr>
        <w:spacing w:val="4"/>
      </w:rPr>
      <w:t xml:space="preserve"> </w:t>
    </w:r>
    <w:r w:rsidRPr="001262EE">
      <w:rPr>
        <w:spacing w:val="-5"/>
      </w:rPr>
      <w:t>I</w:t>
    </w:r>
    <w:r w:rsidRPr="001262EE">
      <w:t>nt</w:t>
    </w:r>
    <w:r w:rsidRPr="001262EE">
      <w:rPr>
        <w:spacing w:val="-2"/>
      </w:rPr>
      <w:t>e</w:t>
    </w:r>
    <w:r w:rsidRPr="001262EE">
      <w:rPr>
        <w:spacing w:val="-1"/>
      </w:rPr>
      <w:t>r</w:t>
    </w:r>
    <w:r w:rsidRPr="001262EE">
      <w:t>na</w:t>
    </w:r>
    <w:r w:rsidRPr="001262EE">
      <w:rPr>
        <w:spacing w:val="-1"/>
      </w:rPr>
      <w:t>t</w:t>
    </w:r>
    <w:r w:rsidRPr="001262EE">
      <w:t>i</w:t>
    </w:r>
    <w:r w:rsidRPr="001262EE">
      <w:rPr>
        <w:spacing w:val="-1"/>
      </w:rPr>
      <w:t>on</w:t>
    </w:r>
    <w:r w:rsidRPr="001262EE">
      <w:t>al</w:t>
    </w:r>
    <w:r w:rsidRPr="001262EE">
      <w:rPr>
        <w:spacing w:val="-1"/>
      </w:rPr>
      <w:t xml:space="preserve"> </w:t>
    </w:r>
    <w:r w:rsidRPr="001262EE">
      <w:rPr>
        <w:spacing w:val="-3"/>
      </w:rPr>
      <w:t>A</w:t>
    </w:r>
    <w:r w:rsidRPr="001262EE">
      <w:t>QA</w:t>
    </w:r>
    <w:r w:rsidRPr="001262EE">
      <w:rPr>
        <w:spacing w:val="-3"/>
      </w:rPr>
      <w:t xml:space="preserve"> </w:t>
    </w:r>
    <w:r w:rsidRPr="001262EE">
      <w:t>E</w:t>
    </w:r>
    <w:r w:rsidRPr="001262EE">
      <w:rPr>
        <w:spacing w:val="-1"/>
      </w:rPr>
      <w:t>x</w:t>
    </w:r>
    <w:r w:rsidRPr="001262EE">
      <w:t>amin</w:t>
    </w:r>
    <w:r w:rsidRPr="001262EE">
      <w:rPr>
        <w:spacing w:val="-2"/>
      </w:rPr>
      <w:t>a</w:t>
    </w:r>
    <w:r w:rsidRPr="001262EE">
      <w:t>ti</w:t>
    </w:r>
    <w:r w:rsidRPr="001262EE">
      <w:rPr>
        <w:spacing w:val="-1"/>
      </w:rPr>
      <w:t>o</w:t>
    </w:r>
    <w:r w:rsidRPr="001262EE">
      <w:t>ns</w:t>
    </w:r>
    <w:r w:rsidRPr="001262EE">
      <w:rPr>
        <w:spacing w:val="-2"/>
      </w:rPr>
      <w:t xml:space="preserve"> a</w:t>
    </w:r>
    <w:r w:rsidRPr="001262EE">
      <w:rPr>
        <w:spacing w:val="-1"/>
      </w:rPr>
      <w:t>n</w:t>
    </w:r>
    <w:r w:rsidRPr="001262EE">
      <w:t>d</w:t>
    </w:r>
    <w:r w:rsidRPr="001262EE">
      <w:rPr>
        <w:spacing w:val="2"/>
      </w:rPr>
      <w:t xml:space="preserve"> </w:t>
    </w:r>
    <w:r w:rsidRPr="001262EE">
      <w:rPr>
        <w:spacing w:val="-1"/>
      </w:rPr>
      <w:t>i</w:t>
    </w:r>
    <w:r w:rsidRPr="001262EE">
      <w:t xml:space="preserve">ts </w:t>
    </w:r>
    <w:r w:rsidRPr="001262EE">
      <w:rPr>
        <w:spacing w:val="-1"/>
      </w:rPr>
      <w:t>li</w:t>
    </w:r>
    <w:r w:rsidRPr="001262EE">
      <w:t>c</w:t>
    </w:r>
    <w:r w:rsidRPr="001262EE">
      <w:rPr>
        <w:spacing w:val="-2"/>
      </w:rPr>
      <w:t>e</w:t>
    </w:r>
    <w:r w:rsidRPr="001262EE">
      <w:t>ns</w:t>
    </w:r>
    <w:r w:rsidRPr="001262EE">
      <w:rPr>
        <w:spacing w:val="-1"/>
      </w:rPr>
      <w:t>or</w:t>
    </w:r>
    <w:r w:rsidRPr="001262EE">
      <w:t xml:space="preserve">s. </w:t>
    </w:r>
    <w:r w:rsidRPr="001262EE">
      <w:rPr>
        <w:spacing w:val="-3"/>
      </w:rPr>
      <w:t>A</w:t>
    </w:r>
    <w:r w:rsidRPr="001262EE">
      <w:rPr>
        <w:spacing w:val="-1"/>
      </w:rPr>
      <w:t>l</w:t>
    </w:r>
    <w:r w:rsidRPr="001262EE">
      <w:t>l</w:t>
    </w:r>
    <w:r w:rsidRPr="001262EE">
      <w:rPr>
        <w:spacing w:val="-1"/>
      </w:rPr>
      <w:t xml:space="preserve"> r</w:t>
    </w:r>
    <w:r w:rsidRPr="001262EE">
      <w:t>i</w:t>
    </w:r>
    <w:r w:rsidRPr="001262EE">
      <w:rPr>
        <w:spacing w:val="-1"/>
      </w:rPr>
      <w:t>g</w:t>
    </w:r>
    <w:r w:rsidRPr="001262EE">
      <w:t xml:space="preserve">hts </w:t>
    </w:r>
    <w:r w:rsidRPr="001262EE">
      <w:rPr>
        <w:spacing w:val="-1"/>
      </w:rPr>
      <w:t>r</w:t>
    </w:r>
    <w:r w:rsidRPr="001262EE">
      <w:rPr>
        <w:spacing w:val="-2"/>
      </w:rPr>
      <w:t>e</w:t>
    </w:r>
    <w:r w:rsidRPr="001262EE">
      <w:t>s</w:t>
    </w:r>
    <w:r w:rsidRPr="001262EE">
      <w:rPr>
        <w:spacing w:val="-2"/>
      </w:rPr>
      <w:t>e</w:t>
    </w:r>
    <w:r w:rsidRPr="001262EE">
      <w:rPr>
        <w:spacing w:val="2"/>
      </w:rPr>
      <w:t>r</w:t>
    </w:r>
    <w:r w:rsidRPr="001262EE">
      <w:rPr>
        <w:spacing w:val="-1"/>
      </w:rPr>
      <w:t>v</w:t>
    </w:r>
    <w:r w:rsidRPr="001262EE">
      <w:rPr>
        <w:spacing w:val="-2"/>
      </w:rPr>
      <w:t>e</w:t>
    </w:r>
    <w:r w:rsidRPr="001262EE">
      <w:t>d.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55A2" w:rsidRDefault="006F55A2">
      <w:pPr>
        <w:spacing w:after="0" w:line="240" w:lineRule="auto"/>
      </w:pPr>
      <w:r>
        <w:separator/>
      </w:r>
    </w:p>
    <w:p w:rsidR="006F55A2" w:rsidRDefault="006F55A2"/>
    <w:p w:rsidR="006F55A2" w:rsidRDefault="006F55A2"/>
  </w:footnote>
  <w:footnote w:type="continuationSeparator" w:id="0">
    <w:p w:rsidR="006F55A2" w:rsidRDefault="006F55A2">
      <w:pPr>
        <w:spacing w:after="0" w:line="240" w:lineRule="auto"/>
      </w:pPr>
      <w:r>
        <w:continuationSeparator/>
      </w:r>
    </w:p>
    <w:p w:rsidR="006F55A2" w:rsidRDefault="006F55A2"/>
    <w:p w:rsidR="006F55A2" w:rsidRDefault="006F55A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A5D" w:rsidRPr="00AC520B" w:rsidRDefault="000D59F1" w:rsidP="00514078">
    <w:pPr>
      <w:pStyle w:val="OxfIntAZOSANSHeader"/>
      <w:pBdr>
        <w:bottom w:val="single" w:sz="4" w:space="0" w:color="auto"/>
      </w:pBdr>
    </w:pPr>
    <w:r>
      <w:t xml:space="preserve">SKELETON PROGRAM </w:t>
    </w:r>
    <w:r w:rsidR="00243A5D" w:rsidRPr="00384681">
      <w:t xml:space="preserve">– </w:t>
    </w:r>
    <w:r w:rsidR="00243A5D">
      <w:t xml:space="preserve">INTERNATIONAL </w:t>
    </w:r>
    <w:r>
      <w:t>gcse COMPUTER SCIENCE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3A5D" w:rsidRDefault="00243A5D" w:rsidP="00243A5D">
    <w:r>
      <w:rPr>
        <w:noProof/>
      </w:rPr>
      <w:drawing>
        <wp:anchor distT="0" distB="0" distL="114300" distR="114300" simplePos="0" relativeHeight="251689984" behindDoc="0" locked="0" layoutInCell="1" allowOverlap="1" wp14:anchorId="562C590A" wp14:editId="7E60BE34">
          <wp:simplePos x="0" y="0"/>
          <wp:positionH relativeFrom="margin">
            <wp:posOffset>7923530</wp:posOffset>
          </wp:positionH>
          <wp:positionV relativeFrom="margin">
            <wp:posOffset>-177165</wp:posOffset>
          </wp:positionV>
          <wp:extent cx="1799590" cy="1512570"/>
          <wp:effectExtent l="0" t="0" r="0" b="0"/>
          <wp:wrapNone/>
          <wp:docPr id="6" name="Picture 18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7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1512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7936" behindDoc="0" locked="0" layoutInCell="1" allowOverlap="1" wp14:anchorId="606DCE78" wp14:editId="6F96BBEA">
          <wp:simplePos x="0" y="0"/>
          <wp:positionH relativeFrom="margin">
            <wp:posOffset>7923530</wp:posOffset>
          </wp:positionH>
          <wp:positionV relativeFrom="margin">
            <wp:posOffset>-1424305</wp:posOffset>
          </wp:positionV>
          <wp:extent cx="1799590" cy="1512570"/>
          <wp:effectExtent l="0" t="0" r="0" b="0"/>
          <wp:wrapNone/>
          <wp:docPr id="8" name="Picture 18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7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1512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04B3F68C" wp14:editId="070619FA">
          <wp:extent cx="1804670" cy="1511935"/>
          <wp:effectExtent l="0" t="0" r="508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151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53FB1"/>
    <w:multiLevelType w:val="hybridMultilevel"/>
    <w:tmpl w:val="3862575C"/>
    <w:lvl w:ilvl="0" w:tplc="5AEC69F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C139D"/>
    <w:multiLevelType w:val="hybridMultilevel"/>
    <w:tmpl w:val="466629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E4E28"/>
    <w:multiLevelType w:val="hybridMultilevel"/>
    <w:tmpl w:val="456C9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7F71C1"/>
    <w:multiLevelType w:val="hybridMultilevel"/>
    <w:tmpl w:val="F4785CD8"/>
    <w:lvl w:ilvl="0" w:tplc="C38E934A">
      <w:numFmt w:val="bullet"/>
      <w:lvlText w:val="•"/>
      <w:lvlJc w:val="left"/>
      <w:pPr>
        <w:ind w:left="576" w:hanging="360"/>
      </w:pPr>
      <w:rPr>
        <w:rFonts w:ascii="Times New Roman" w:eastAsiaTheme="minorEastAsia" w:hAnsi="Times New Roman" w:cs="Times New Roman" w:hint="default"/>
        <w:w w:val="131"/>
      </w:rPr>
    </w:lvl>
    <w:lvl w:ilvl="1" w:tplc="08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4">
    <w:nsid w:val="13EE42F4"/>
    <w:multiLevelType w:val="hybridMultilevel"/>
    <w:tmpl w:val="84205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671028"/>
    <w:multiLevelType w:val="hybridMultilevel"/>
    <w:tmpl w:val="04F0D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346C7D"/>
    <w:multiLevelType w:val="hybridMultilevel"/>
    <w:tmpl w:val="7F7C577A"/>
    <w:lvl w:ilvl="0" w:tplc="08090001">
      <w:start w:val="1"/>
      <w:numFmt w:val="bullet"/>
      <w:lvlText w:val=""/>
      <w:lvlJc w:val="left"/>
      <w:pPr>
        <w:ind w:left="4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7">
    <w:nsid w:val="42A2021B"/>
    <w:multiLevelType w:val="hybridMultilevel"/>
    <w:tmpl w:val="818EB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EF17A5"/>
    <w:multiLevelType w:val="hybridMultilevel"/>
    <w:tmpl w:val="2376F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A7D8E"/>
    <w:multiLevelType w:val="hybridMultilevel"/>
    <w:tmpl w:val="C714CC7A"/>
    <w:lvl w:ilvl="0" w:tplc="017C40FE">
      <w:start w:val="1"/>
      <w:numFmt w:val="bullet"/>
      <w:pStyle w:val="OxfIntBullet1ARIAL"/>
      <w:lvlText w:val=""/>
      <w:lvlJc w:val="left"/>
      <w:pPr>
        <w:ind w:left="169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>
    <w:nsid w:val="4D2C5ACD"/>
    <w:multiLevelType w:val="hybridMultilevel"/>
    <w:tmpl w:val="6D582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3C60D4"/>
    <w:multiLevelType w:val="hybridMultilevel"/>
    <w:tmpl w:val="DD606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8E635A"/>
    <w:multiLevelType w:val="hybridMultilevel"/>
    <w:tmpl w:val="93300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0057A7"/>
    <w:multiLevelType w:val="hybridMultilevel"/>
    <w:tmpl w:val="BBFE7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2D1887"/>
    <w:multiLevelType w:val="hybridMultilevel"/>
    <w:tmpl w:val="387E8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BD3DFF"/>
    <w:multiLevelType w:val="hybridMultilevel"/>
    <w:tmpl w:val="A258BB88"/>
    <w:lvl w:ilvl="0" w:tplc="28F8368A">
      <w:start w:val="1"/>
      <w:numFmt w:val="decimal"/>
      <w:pStyle w:val="OxfIntARIALNumbering"/>
      <w:lvlText w:val="%1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13"/>
  </w:num>
  <w:num w:numId="8">
    <w:abstractNumId w:val="14"/>
  </w:num>
  <w:num w:numId="9">
    <w:abstractNumId w:val="8"/>
  </w:num>
  <w:num w:numId="10">
    <w:abstractNumId w:val="7"/>
  </w:num>
  <w:num w:numId="11">
    <w:abstractNumId w:val="11"/>
  </w:num>
  <w:num w:numId="12">
    <w:abstractNumId w:val="12"/>
  </w:num>
  <w:num w:numId="13">
    <w:abstractNumId w:val="10"/>
  </w:num>
  <w:num w:numId="14">
    <w:abstractNumId w:val="9"/>
  </w:num>
  <w:num w:numId="15">
    <w:abstractNumId w:val="15"/>
  </w:num>
  <w:num w:numId="16">
    <w:abstractNumId w:val="15"/>
    <w:lvlOverride w:ilvl="0">
      <w:startOverride w:val="1"/>
    </w:lvlOverride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3B6"/>
    <w:rsid w:val="00005D8F"/>
    <w:rsid w:val="000102D4"/>
    <w:rsid w:val="00014D38"/>
    <w:rsid w:val="00023F4E"/>
    <w:rsid w:val="00024D42"/>
    <w:rsid w:val="00031C93"/>
    <w:rsid w:val="00033A82"/>
    <w:rsid w:val="00042148"/>
    <w:rsid w:val="00044EDC"/>
    <w:rsid w:val="00047A82"/>
    <w:rsid w:val="00051F2C"/>
    <w:rsid w:val="00052779"/>
    <w:rsid w:val="000569DD"/>
    <w:rsid w:val="00085C12"/>
    <w:rsid w:val="00085CB7"/>
    <w:rsid w:val="000975AF"/>
    <w:rsid w:val="000A7DD8"/>
    <w:rsid w:val="000B3670"/>
    <w:rsid w:val="000B4156"/>
    <w:rsid w:val="000C0086"/>
    <w:rsid w:val="000C406F"/>
    <w:rsid w:val="000C74D9"/>
    <w:rsid w:val="000D25AE"/>
    <w:rsid w:val="000D59F1"/>
    <w:rsid w:val="000F747C"/>
    <w:rsid w:val="000F7A8B"/>
    <w:rsid w:val="00101C6D"/>
    <w:rsid w:val="001020E7"/>
    <w:rsid w:val="00105EAD"/>
    <w:rsid w:val="00107801"/>
    <w:rsid w:val="0011167F"/>
    <w:rsid w:val="001135E6"/>
    <w:rsid w:val="00116E91"/>
    <w:rsid w:val="001252AC"/>
    <w:rsid w:val="001262EE"/>
    <w:rsid w:val="001442BE"/>
    <w:rsid w:val="00144B86"/>
    <w:rsid w:val="00145E3A"/>
    <w:rsid w:val="001503B0"/>
    <w:rsid w:val="00151794"/>
    <w:rsid w:val="00154BC7"/>
    <w:rsid w:val="001612FA"/>
    <w:rsid w:val="001665DF"/>
    <w:rsid w:val="00171C50"/>
    <w:rsid w:val="00197230"/>
    <w:rsid w:val="001A54EC"/>
    <w:rsid w:val="001A6292"/>
    <w:rsid w:val="001B4517"/>
    <w:rsid w:val="001D2B21"/>
    <w:rsid w:val="001E05C0"/>
    <w:rsid w:val="001E2F5A"/>
    <w:rsid w:val="001E7E2D"/>
    <w:rsid w:val="00200EE5"/>
    <w:rsid w:val="0020571E"/>
    <w:rsid w:val="0021150C"/>
    <w:rsid w:val="00226506"/>
    <w:rsid w:val="00234D2B"/>
    <w:rsid w:val="002360FE"/>
    <w:rsid w:val="00243A5D"/>
    <w:rsid w:val="002509FD"/>
    <w:rsid w:val="00251C93"/>
    <w:rsid w:val="00253353"/>
    <w:rsid w:val="00272AF7"/>
    <w:rsid w:val="00274EA8"/>
    <w:rsid w:val="0029376C"/>
    <w:rsid w:val="002950FD"/>
    <w:rsid w:val="002A2382"/>
    <w:rsid w:val="002B52F3"/>
    <w:rsid w:val="002E147A"/>
    <w:rsid w:val="002E30AB"/>
    <w:rsid w:val="00300187"/>
    <w:rsid w:val="00300A66"/>
    <w:rsid w:val="0030385B"/>
    <w:rsid w:val="00305DFD"/>
    <w:rsid w:val="003141CF"/>
    <w:rsid w:val="0031622F"/>
    <w:rsid w:val="00320286"/>
    <w:rsid w:val="0032375F"/>
    <w:rsid w:val="003328A7"/>
    <w:rsid w:val="00337EAE"/>
    <w:rsid w:val="00346A9B"/>
    <w:rsid w:val="003510FB"/>
    <w:rsid w:val="003605E6"/>
    <w:rsid w:val="00374E98"/>
    <w:rsid w:val="0039214E"/>
    <w:rsid w:val="00392959"/>
    <w:rsid w:val="003D4673"/>
    <w:rsid w:val="003E0934"/>
    <w:rsid w:val="003E38B7"/>
    <w:rsid w:val="003E4923"/>
    <w:rsid w:val="003F7F6D"/>
    <w:rsid w:val="00407E15"/>
    <w:rsid w:val="00411D23"/>
    <w:rsid w:val="0042254D"/>
    <w:rsid w:val="004311C2"/>
    <w:rsid w:val="004323BF"/>
    <w:rsid w:val="0043357E"/>
    <w:rsid w:val="00435CF0"/>
    <w:rsid w:val="0044202B"/>
    <w:rsid w:val="00447D92"/>
    <w:rsid w:val="004514A3"/>
    <w:rsid w:val="004565FE"/>
    <w:rsid w:val="004812EC"/>
    <w:rsid w:val="0048372C"/>
    <w:rsid w:val="00485A1E"/>
    <w:rsid w:val="00487629"/>
    <w:rsid w:val="004946B9"/>
    <w:rsid w:val="00497E17"/>
    <w:rsid w:val="004A79FB"/>
    <w:rsid w:val="004B060D"/>
    <w:rsid w:val="004B2769"/>
    <w:rsid w:val="004B2CBC"/>
    <w:rsid w:val="004C43B6"/>
    <w:rsid w:val="004C78B1"/>
    <w:rsid w:val="004D29DA"/>
    <w:rsid w:val="004F0590"/>
    <w:rsid w:val="004F3DFE"/>
    <w:rsid w:val="004F698E"/>
    <w:rsid w:val="004F6C10"/>
    <w:rsid w:val="00506E88"/>
    <w:rsid w:val="005115C3"/>
    <w:rsid w:val="0051376C"/>
    <w:rsid w:val="00514078"/>
    <w:rsid w:val="00532B38"/>
    <w:rsid w:val="00542F85"/>
    <w:rsid w:val="00543202"/>
    <w:rsid w:val="00543435"/>
    <w:rsid w:val="00547C37"/>
    <w:rsid w:val="00550A5F"/>
    <w:rsid w:val="005578F8"/>
    <w:rsid w:val="005620E7"/>
    <w:rsid w:val="0056264E"/>
    <w:rsid w:val="00566F27"/>
    <w:rsid w:val="00573D70"/>
    <w:rsid w:val="00577FA1"/>
    <w:rsid w:val="00591171"/>
    <w:rsid w:val="005A50A2"/>
    <w:rsid w:val="005B419A"/>
    <w:rsid w:val="005C6443"/>
    <w:rsid w:val="005D0420"/>
    <w:rsid w:val="005D1EB5"/>
    <w:rsid w:val="005D530B"/>
    <w:rsid w:val="005E4A29"/>
    <w:rsid w:val="005F528F"/>
    <w:rsid w:val="005F6AC9"/>
    <w:rsid w:val="005F7744"/>
    <w:rsid w:val="005F77CB"/>
    <w:rsid w:val="00607FC4"/>
    <w:rsid w:val="00607FC5"/>
    <w:rsid w:val="0061094A"/>
    <w:rsid w:val="00615847"/>
    <w:rsid w:val="006208DF"/>
    <w:rsid w:val="0062270F"/>
    <w:rsid w:val="006228CF"/>
    <w:rsid w:val="0064090A"/>
    <w:rsid w:val="0064282E"/>
    <w:rsid w:val="00645DE5"/>
    <w:rsid w:val="006539D7"/>
    <w:rsid w:val="0065408C"/>
    <w:rsid w:val="0065598F"/>
    <w:rsid w:val="00660E03"/>
    <w:rsid w:val="00661419"/>
    <w:rsid w:val="0066799F"/>
    <w:rsid w:val="006864A1"/>
    <w:rsid w:val="00696F3B"/>
    <w:rsid w:val="006A1BD3"/>
    <w:rsid w:val="006B62F8"/>
    <w:rsid w:val="006E204B"/>
    <w:rsid w:val="006E302A"/>
    <w:rsid w:val="006E7D6D"/>
    <w:rsid w:val="006F10AD"/>
    <w:rsid w:val="006F138F"/>
    <w:rsid w:val="006F18A0"/>
    <w:rsid w:val="006F5034"/>
    <w:rsid w:val="006F55A2"/>
    <w:rsid w:val="006F6690"/>
    <w:rsid w:val="00701373"/>
    <w:rsid w:val="007069F5"/>
    <w:rsid w:val="007160F8"/>
    <w:rsid w:val="0071705B"/>
    <w:rsid w:val="00722680"/>
    <w:rsid w:val="0073020F"/>
    <w:rsid w:val="00744E91"/>
    <w:rsid w:val="00751061"/>
    <w:rsid w:val="007634C8"/>
    <w:rsid w:val="00766876"/>
    <w:rsid w:val="00767D4F"/>
    <w:rsid w:val="00775A5C"/>
    <w:rsid w:val="0078274C"/>
    <w:rsid w:val="00784C41"/>
    <w:rsid w:val="00796493"/>
    <w:rsid w:val="007A0D5E"/>
    <w:rsid w:val="007A1BC8"/>
    <w:rsid w:val="007A2E4E"/>
    <w:rsid w:val="007A7917"/>
    <w:rsid w:val="007A7B4D"/>
    <w:rsid w:val="007B2220"/>
    <w:rsid w:val="007B2ED1"/>
    <w:rsid w:val="007C0871"/>
    <w:rsid w:val="007C1383"/>
    <w:rsid w:val="007D159B"/>
    <w:rsid w:val="007D2EAA"/>
    <w:rsid w:val="007D3BFE"/>
    <w:rsid w:val="007E20B1"/>
    <w:rsid w:val="007F2C37"/>
    <w:rsid w:val="007F2ED0"/>
    <w:rsid w:val="007F7AA5"/>
    <w:rsid w:val="00823820"/>
    <w:rsid w:val="008309B5"/>
    <w:rsid w:val="0083397E"/>
    <w:rsid w:val="008506F1"/>
    <w:rsid w:val="008546B6"/>
    <w:rsid w:val="00854A4A"/>
    <w:rsid w:val="00874636"/>
    <w:rsid w:val="00885740"/>
    <w:rsid w:val="0089578A"/>
    <w:rsid w:val="008B1F14"/>
    <w:rsid w:val="008B2F4C"/>
    <w:rsid w:val="008D77C0"/>
    <w:rsid w:val="008E76E7"/>
    <w:rsid w:val="008F3378"/>
    <w:rsid w:val="00900CC8"/>
    <w:rsid w:val="0090582A"/>
    <w:rsid w:val="00910439"/>
    <w:rsid w:val="009151EE"/>
    <w:rsid w:val="009241B9"/>
    <w:rsid w:val="009416E2"/>
    <w:rsid w:val="00950936"/>
    <w:rsid w:val="00954150"/>
    <w:rsid w:val="009561ED"/>
    <w:rsid w:val="00963AD2"/>
    <w:rsid w:val="00977FDD"/>
    <w:rsid w:val="00987B2B"/>
    <w:rsid w:val="0099639B"/>
    <w:rsid w:val="009A536C"/>
    <w:rsid w:val="009A5815"/>
    <w:rsid w:val="009A71ED"/>
    <w:rsid w:val="009E0BE0"/>
    <w:rsid w:val="009E73C0"/>
    <w:rsid w:val="009F35A3"/>
    <w:rsid w:val="00A00BDD"/>
    <w:rsid w:val="00A07B1E"/>
    <w:rsid w:val="00A10399"/>
    <w:rsid w:val="00A13317"/>
    <w:rsid w:val="00A25E22"/>
    <w:rsid w:val="00A266B6"/>
    <w:rsid w:val="00A26FED"/>
    <w:rsid w:val="00A343E8"/>
    <w:rsid w:val="00A418EF"/>
    <w:rsid w:val="00A41FAB"/>
    <w:rsid w:val="00A5383B"/>
    <w:rsid w:val="00A705CB"/>
    <w:rsid w:val="00A70776"/>
    <w:rsid w:val="00A95792"/>
    <w:rsid w:val="00AA3104"/>
    <w:rsid w:val="00AB42FD"/>
    <w:rsid w:val="00AB5303"/>
    <w:rsid w:val="00AB7E17"/>
    <w:rsid w:val="00AC0C7F"/>
    <w:rsid w:val="00AC520B"/>
    <w:rsid w:val="00AE2EB4"/>
    <w:rsid w:val="00AF14EA"/>
    <w:rsid w:val="00B0035C"/>
    <w:rsid w:val="00B06946"/>
    <w:rsid w:val="00B0793E"/>
    <w:rsid w:val="00B127EE"/>
    <w:rsid w:val="00B16463"/>
    <w:rsid w:val="00B258B6"/>
    <w:rsid w:val="00B27D30"/>
    <w:rsid w:val="00B33922"/>
    <w:rsid w:val="00B45727"/>
    <w:rsid w:val="00B56FAD"/>
    <w:rsid w:val="00B6013E"/>
    <w:rsid w:val="00B8357B"/>
    <w:rsid w:val="00B840DB"/>
    <w:rsid w:val="00B91187"/>
    <w:rsid w:val="00B94A03"/>
    <w:rsid w:val="00B97AE0"/>
    <w:rsid w:val="00BA31FD"/>
    <w:rsid w:val="00BC0ACD"/>
    <w:rsid w:val="00BC255F"/>
    <w:rsid w:val="00BD7DC5"/>
    <w:rsid w:val="00BF0B7B"/>
    <w:rsid w:val="00BF0FEE"/>
    <w:rsid w:val="00BF610E"/>
    <w:rsid w:val="00BF6CD9"/>
    <w:rsid w:val="00C04029"/>
    <w:rsid w:val="00C04BB2"/>
    <w:rsid w:val="00C1567D"/>
    <w:rsid w:val="00C1788C"/>
    <w:rsid w:val="00C21F4C"/>
    <w:rsid w:val="00C2267D"/>
    <w:rsid w:val="00C229D6"/>
    <w:rsid w:val="00C23C38"/>
    <w:rsid w:val="00C328D7"/>
    <w:rsid w:val="00C37AAD"/>
    <w:rsid w:val="00C42220"/>
    <w:rsid w:val="00C42239"/>
    <w:rsid w:val="00C65C91"/>
    <w:rsid w:val="00C675B8"/>
    <w:rsid w:val="00C74F80"/>
    <w:rsid w:val="00C8104D"/>
    <w:rsid w:val="00C919E4"/>
    <w:rsid w:val="00CB6255"/>
    <w:rsid w:val="00CC262B"/>
    <w:rsid w:val="00CD35DF"/>
    <w:rsid w:val="00CD5024"/>
    <w:rsid w:val="00CE231A"/>
    <w:rsid w:val="00CE6A9A"/>
    <w:rsid w:val="00D00DC2"/>
    <w:rsid w:val="00D053CF"/>
    <w:rsid w:val="00D05FF8"/>
    <w:rsid w:val="00D07664"/>
    <w:rsid w:val="00D11039"/>
    <w:rsid w:val="00D169C0"/>
    <w:rsid w:val="00D20D83"/>
    <w:rsid w:val="00D23D13"/>
    <w:rsid w:val="00D41053"/>
    <w:rsid w:val="00D41072"/>
    <w:rsid w:val="00D41A6B"/>
    <w:rsid w:val="00D50640"/>
    <w:rsid w:val="00D54371"/>
    <w:rsid w:val="00D5605F"/>
    <w:rsid w:val="00D5682F"/>
    <w:rsid w:val="00D63EF2"/>
    <w:rsid w:val="00D756B1"/>
    <w:rsid w:val="00D809D0"/>
    <w:rsid w:val="00D848AF"/>
    <w:rsid w:val="00D9286B"/>
    <w:rsid w:val="00DA6804"/>
    <w:rsid w:val="00DA7E4F"/>
    <w:rsid w:val="00DB167C"/>
    <w:rsid w:val="00DB3B44"/>
    <w:rsid w:val="00DE4DB8"/>
    <w:rsid w:val="00DE53AE"/>
    <w:rsid w:val="00DF6D78"/>
    <w:rsid w:val="00E13841"/>
    <w:rsid w:val="00E15B77"/>
    <w:rsid w:val="00E357D7"/>
    <w:rsid w:val="00E429EF"/>
    <w:rsid w:val="00E44C6F"/>
    <w:rsid w:val="00E5754D"/>
    <w:rsid w:val="00E57CEA"/>
    <w:rsid w:val="00E63E36"/>
    <w:rsid w:val="00E7041B"/>
    <w:rsid w:val="00E7306B"/>
    <w:rsid w:val="00E74C6A"/>
    <w:rsid w:val="00E7590F"/>
    <w:rsid w:val="00E904D7"/>
    <w:rsid w:val="00E94492"/>
    <w:rsid w:val="00EB1A44"/>
    <w:rsid w:val="00EB43AB"/>
    <w:rsid w:val="00ED6B60"/>
    <w:rsid w:val="00EE01B1"/>
    <w:rsid w:val="00F0279C"/>
    <w:rsid w:val="00F050A7"/>
    <w:rsid w:val="00F06B14"/>
    <w:rsid w:val="00F13162"/>
    <w:rsid w:val="00F14AA9"/>
    <w:rsid w:val="00F25635"/>
    <w:rsid w:val="00F301D3"/>
    <w:rsid w:val="00F321D1"/>
    <w:rsid w:val="00F3405A"/>
    <w:rsid w:val="00F34700"/>
    <w:rsid w:val="00F347AE"/>
    <w:rsid w:val="00F356F8"/>
    <w:rsid w:val="00F36433"/>
    <w:rsid w:val="00F45EE7"/>
    <w:rsid w:val="00F545B2"/>
    <w:rsid w:val="00F54934"/>
    <w:rsid w:val="00F54BC5"/>
    <w:rsid w:val="00F63040"/>
    <w:rsid w:val="00F65331"/>
    <w:rsid w:val="00F6599E"/>
    <w:rsid w:val="00F8133C"/>
    <w:rsid w:val="00F81745"/>
    <w:rsid w:val="00F86008"/>
    <w:rsid w:val="00FA26E9"/>
    <w:rsid w:val="00FA2AA6"/>
    <w:rsid w:val="00FA2BB8"/>
    <w:rsid w:val="00FB054D"/>
    <w:rsid w:val="00FB2FC9"/>
    <w:rsid w:val="00FB7526"/>
    <w:rsid w:val="00FC509A"/>
    <w:rsid w:val="00FD3C54"/>
    <w:rsid w:val="00FE6DCB"/>
    <w:rsid w:val="00FE7149"/>
    <w:rsid w:val="00FF4823"/>
    <w:rsid w:val="00FF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040"/>
  </w:style>
  <w:style w:type="paragraph" w:styleId="Heading1">
    <w:name w:val="heading 1"/>
    <w:basedOn w:val="OxfIntBodyafterLogoFrontcover"/>
    <w:next w:val="Normal"/>
    <w:link w:val="Heading1Char"/>
    <w:uiPriority w:val="9"/>
    <w:rsid w:val="00C04029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29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OxfIntARIALBodyCopy"/>
    <w:next w:val="Normal"/>
    <w:link w:val="Heading3Char"/>
    <w:uiPriority w:val="9"/>
    <w:unhideWhenUsed/>
    <w:qFormat/>
    <w:rsid w:val="006F10AD"/>
    <w:pPr>
      <w:outlineLvl w:val="2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029"/>
    <w:rPr>
      <w:rFonts w:ascii="Arial" w:hAnsi="Arial" w:cs="Azo Sans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29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OxfIntHeading12ptAZO">
    <w:name w:val="Oxf Int Heading 12 pt AZO"/>
    <w:basedOn w:val="OxfIntHeading14ptAZO"/>
    <w:qFormat/>
    <w:rsid w:val="00C21F4C"/>
    <w:pPr>
      <w:spacing w:after="120"/>
    </w:pPr>
    <w:rPr>
      <w:sz w:val="24"/>
    </w:rPr>
  </w:style>
  <w:style w:type="table" w:styleId="TableGrid">
    <w:name w:val="Table Grid"/>
    <w:basedOn w:val="TableNormal"/>
    <w:uiPriority w:val="59"/>
    <w:rsid w:val="007F2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3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BF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D3BFE"/>
    <w:rPr>
      <w:color w:val="808080"/>
    </w:rPr>
  </w:style>
  <w:style w:type="paragraph" w:customStyle="1" w:styleId="OxfIntAZOSANSCopyrightFooter">
    <w:name w:val="Oxf Int AZO SANS Copyright Footer"/>
    <w:basedOn w:val="OxfIntARIALBodyCopy"/>
    <w:next w:val="OxfIntARIALBodyCopy"/>
    <w:qFormat/>
    <w:rsid w:val="00DA7E4F"/>
    <w:pPr>
      <w:pBdr>
        <w:top w:val="single" w:sz="4" w:space="3" w:color="auto"/>
      </w:pBdr>
      <w:tabs>
        <w:tab w:val="right" w:pos="10206"/>
      </w:tabs>
    </w:pPr>
    <w:rPr>
      <w:rFonts w:ascii="Azo Sans" w:hAnsi="Azo Sans"/>
      <w:sz w:val="16"/>
    </w:rPr>
  </w:style>
  <w:style w:type="paragraph" w:customStyle="1" w:styleId="OxfIntARIALBodyCopy">
    <w:name w:val="Oxf Int ARIAL Body Copy"/>
    <w:basedOn w:val="Normal"/>
    <w:uiPriority w:val="99"/>
    <w:rsid w:val="0032375F"/>
    <w:pPr>
      <w:suppressAutoHyphens/>
      <w:spacing w:after="170" w:line="260" w:lineRule="exact"/>
    </w:pPr>
    <w:rPr>
      <w:rFonts w:ascii="Arial" w:hAnsi="Arial" w:cs="Azo Sans"/>
      <w:szCs w:val="2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D11039"/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4D29DA"/>
    <w:pPr>
      <w:spacing w:after="100"/>
      <w:ind w:left="440"/>
    </w:pPr>
    <w:rPr>
      <w:lang w:val="en-US" w:eastAsia="ja-JP"/>
    </w:rPr>
  </w:style>
  <w:style w:type="paragraph" w:customStyle="1" w:styleId="OxfIntAZOSANSHeader">
    <w:name w:val="Oxf Int AZO SANS Header"/>
    <w:qFormat/>
    <w:rsid w:val="00514078"/>
    <w:pPr>
      <w:pBdr>
        <w:bottom w:val="single" w:sz="4" w:space="4" w:color="auto"/>
      </w:pBdr>
      <w:spacing w:after="120"/>
      <w:jc w:val="right"/>
    </w:pPr>
    <w:rPr>
      <w:rFonts w:ascii="Azo Sans" w:hAnsi="Azo Sans" w:cs="Azo Sans"/>
      <w:caps/>
      <w:sz w:val="24"/>
      <w:szCs w:val="20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A418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A418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418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B42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42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42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42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42FD"/>
    <w:rPr>
      <w:b/>
      <w:bCs/>
      <w:sz w:val="20"/>
      <w:szCs w:val="20"/>
    </w:rPr>
  </w:style>
  <w:style w:type="paragraph" w:customStyle="1" w:styleId="OxfIntBodyafterLogoFrontcover">
    <w:name w:val="Oxf Int Body after Logo Front cover"/>
    <w:basedOn w:val="OxfIntARIALBodyCopy"/>
    <w:qFormat/>
    <w:rsid w:val="00B33922"/>
    <w:pPr>
      <w:spacing w:after="0"/>
    </w:pPr>
  </w:style>
  <w:style w:type="paragraph" w:customStyle="1" w:styleId="OxfIntBACKCoverLogoCentered">
    <w:name w:val="Oxf Int BACK Cover Logo Centered"/>
    <w:basedOn w:val="Normal"/>
    <w:uiPriority w:val="99"/>
    <w:rsid w:val="00C65C91"/>
    <w:pPr>
      <w:suppressAutoHyphens/>
      <w:spacing w:before="4800" w:after="60" w:line="260" w:lineRule="exact"/>
      <w:jc w:val="center"/>
    </w:pPr>
    <w:rPr>
      <w:rFonts w:ascii="Azo Sans" w:eastAsia="Times New Roman" w:hAnsi="Azo Sans" w:cs="Azo Sans"/>
      <w:color w:val="000000"/>
      <w:sz w:val="20"/>
      <w:szCs w:val="20"/>
      <w:lang w:val="en-US"/>
    </w:rPr>
  </w:style>
  <w:style w:type="paragraph" w:customStyle="1" w:styleId="OxfIntHeadingCentered10pt">
    <w:name w:val="Oxf Int Heading Centered 10pt"/>
    <w:basedOn w:val="Normal"/>
    <w:uiPriority w:val="99"/>
    <w:rsid w:val="00C65C91"/>
    <w:pPr>
      <w:spacing w:after="0" w:line="260" w:lineRule="exact"/>
      <w:ind w:left="567" w:right="567"/>
      <w:jc w:val="center"/>
    </w:pPr>
    <w:rPr>
      <w:rFonts w:ascii="Azo Sans" w:eastAsia="Times New Roman" w:hAnsi="Azo Sans" w:cs="Azo Sans"/>
      <w:b/>
      <w:bCs/>
      <w:color w:val="002147"/>
      <w:sz w:val="20"/>
      <w:szCs w:val="20"/>
      <w:lang w:val="en-US"/>
    </w:rPr>
  </w:style>
  <w:style w:type="paragraph" w:customStyle="1" w:styleId="OxfIntHeading18ptAZO">
    <w:name w:val="Oxf Int Heading 18pt AZO"/>
    <w:basedOn w:val="Normal"/>
    <w:link w:val="OxfIntHeading18ptAZOChar"/>
    <w:uiPriority w:val="99"/>
    <w:rsid w:val="00F54BC5"/>
    <w:pPr>
      <w:spacing w:before="360" w:after="170" w:line="360" w:lineRule="exact"/>
    </w:pPr>
    <w:rPr>
      <w:rFonts w:ascii="Azo Sans" w:hAnsi="Azo Sans" w:cs="Azo Sans"/>
      <w:b/>
      <w:bCs/>
      <w:color w:val="002147"/>
      <w:sz w:val="36"/>
      <w:szCs w:val="52"/>
      <w:lang w:val="en-US"/>
    </w:rPr>
  </w:style>
  <w:style w:type="paragraph" w:customStyle="1" w:styleId="OxfIntHeading14ptAZO">
    <w:name w:val="Oxf Int Heading 14 pt AZO"/>
    <w:basedOn w:val="Normal"/>
    <w:uiPriority w:val="99"/>
    <w:rsid w:val="00F321D1"/>
    <w:pPr>
      <w:spacing w:before="360" w:after="170" w:line="300" w:lineRule="exact"/>
    </w:pPr>
    <w:rPr>
      <w:rFonts w:ascii="Azo Sans" w:hAnsi="Azo Sans" w:cs="Azo Sans"/>
      <w:b/>
      <w:color w:val="002147"/>
      <w:sz w:val="28"/>
      <w:szCs w:val="36"/>
      <w:lang w:val="en-US"/>
    </w:rPr>
  </w:style>
  <w:style w:type="paragraph" w:customStyle="1" w:styleId="OxfIntBackCoverHelpandSupport">
    <w:name w:val="Oxf Int Back Cover Help and Support"/>
    <w:basedOn w:val="Normal"/>
    <w:uiPriority w:val="99"/>
    <w:rsid w:val="0065598F"/>
    <w:pPr>
      <w:spacing w:before="170" w:after="170" w:line="360" w:lineRule="exact"/>
    </w:pPr>
    <w:rPr>
      <w:rFonts w:ascii="Azo Sans" w:hAnsi="Azo Sans" w:cs="Azo Sans"/>
      <w:caps/>
      <w:color w:val="002147"/>
      <w:sz w:val="36"/>
      <w:szCs w:val="32"/>
      <w:lang w:val="en-US"/>
    </w:rPr>
  </w:style>
  <w:style w:type="paragraph" w:customStyle="1" w:styleId="OxfIntCoverHeadingCodeandTitle">
    <w:name w:val="Oxf Int Cover Heading Code and Title"/>
    <w:basedOn w:val="Normal"/>
    <w:next w:val="Normal"/>
    <w:uiPriority w:val="99"/>
    <w:rsid w:val="00E7306B"/>
    <w:pPr>
      <w:pBdr>
        <w:bottom w:val="single" w:sz="18" w:space="8" w:color="97999B"/>
      </w:pBdr>
      <w:spacing w:before="120" w:after="120" w:line="480" w:lineRule="exact"/>
    </w:pPr>
    <w:rPr>
      <w:rFonts w:ascii="Azo Sans" w:hAnsi="Azo Sans" w:cs="Azo Sans"/>
      <w:bCs/>
      <w:color w:val="97999B"/>
      <w:sz w:val="48"/>
      <w:szCs w:val="20"/>
      <w:lang w:val="en-US"/>
    </w:rPr>
  </w:style>
  <w:style w:type="paragraph" w:customStyle="1" w:styleId="OxfIntBullet1ARIAL">
    <w:name w:val="Oxf Int Bullet 1 ARIAL"/>
    <w:basedOn w:val="Normal"/>
    <w:uiPriority w:val="99"/>
    <w:rsid w:val="00F356F8"/>
    <w:pPr>
      <w:numPr>
        <w:numId w:val="14"/>
      </w:numPr>
      <w:tabs>
        <w:tab w:val="left" w:pos="284"/>
      </w:tabs>
      <w:spacing w:after="170" w:line="260" w:lineRule="exact"/>
      <w:ind w:left="284" w:hanging="284"/>
    </w:pPr>
    <w:rPr>
      <w:rFonts w:ascii="Arial" w:hAnsi="Arial" w:cs="Azo Sans"/>
      <w:color w:val="000000"/>
      <w:szCs w:val="20"/>
      <w:lang w:val="en-US"/>
    </w:rPr>
  </w:style>
  <w:style w:type="paragraph" w:customStyle="1" w:styleId="OxfIntBullet2ARIAL">
    <w:name w:val="Oxf Int Bullet 2 ARIAL"/>
    <w:basedOn w:val="OxfIntBullet1ARIAL"/>
    <w:uiPriority w:val="99"/>
    <w:rsid w:val="001020E7"/>
    <w:pPr>
      <w:ind w:left="568"/>
    </w:pPr>
    <w:rPr>
      <w:position w:val="-2"/>
    </w:rPr>
  </w:style>
  <w:style w:type="character" w:customStyle="1" w:styleId="OxfIntAZOSansWeblink">
    <w:name w:val="Oxf Int AZO Sans Weblink"/>
    <w:uiPriority w:val="99"/>
    <w:rsid w:val="00D41053"/>
    <w:rPr>
      <w:rFonts w:ascii="Azo Sans" w:hAnsi="Azo Sans"/>
      <w:b/>
      <w:color w:val="97999B"/>
      <w:w w:val="100"/>
      <w:sz w:val="22"/>
    </w:rPr>
  </w:style>
  <w:style w:type="paragraph" w:customStyle="1" w:styleId="OxfIntGCSECoverHeading">
    <w:name w:val="Oxf Int GCSE Cover Heading"/>
    <w:qFormat/>
    <w:rsid w:val="003141CF"/>
    <w:pPr>
      <w:spacing w:after="0" w:line="960" w:lineRule="exact"/>
    </w:pPr>
    <w:rPr>
      <w:rFonts w:ascii="Azo Sans" w:hAnsi="Azo Sans" w:cs="Azo Sans"/>
      <w:caps/>
      <w:color w:val="C4D82E"/>
      <w:sz w:val="96"/>
      <w:szCs w:val="20"/>
      <w:lang w:val="en-US"/>
    </w:rPr>
  </w:style>
  <w:style w:type="paragraph" w:customStyle="1" w:styleId="OxfIntCoverHeadingSubject">
    <w:name w:val="Oxf Int Cover Heading Subject"/>
    <w:basedOn w:val="OxfIntGCSECoverHeading"/>
    <w:qFormat/>
    <w:rsid w:val="003141CF"/>
    <w:rPr>
      <w:rFonts w:ascii="Azo Sans Thin" w:hAnsi="Azo Sans Thin"/>
      <w:color w:val="97999B"/>
    </w:rPr>
  </w:style>
  <w:style w:type="paragraph" w:customStyle="1" w:styleId="OxfIntCoverTitleandDatesetc">
    <w:name w:val="Oxf Int Cover Title and Dates etc"/>
    <w:qFormat/>
    <w:rsid w:val="001612FA"/>
    <w:pPr>
      <w:widowControl w:val="0"/>
      <w:autoSpaceDE w:val="0"/>
      <w:autoSpaceDN w:val="0"/>
      <w:adjustRightInd w:val="0"/>
      <w:spacing w:after="120" w:line="400" w:lineRule="exact"/>
    </w:pPr>
    <w:rPr>
      <w:rFonts w:ascii="Azo Sans" w:hAnsi="Azo Sans" w:cs="Arial"/>
      <w:bCs/>
      <w:color w:val="97999B"/>
      <w:sz w:val="32"/>
      <w:szCs w:val="20"/>
      <w:lang w:val="en-US"/>
    </w:rPr>
  </w:style>
  <w:style w:type="paragraph" w:customStyle="1" w:styleId="OxfIntCoverLogoCentered">
    <w:name w:val="Oxf Int Cover Logo Centered"/>
    <w:basedOn w:val="Normal"/>
    <w:uiPriority w:val="99"/>
    <w:rsid w:val="006208DF"/>
    <w:pPr>
      <w:suppressAutoHyphens/>
      <w:spacing w:before="4800" w:after="60" w:line="260" w:lineRule="exact"/>
      <w:jc w:val="center"/>
    </w:pPr>
    <w:rPr>
      <w:rFonts w:ascii="Azo Sans" w:eastAsia="Times New Roman" w:hAnsi="Azo Sans" w:cs="Azo Sans"/>
      <w:color w:val="000000"/>
      <w:sz w:val="20"/>
      <w:szCs w:val="20"/>
      <w:lang w:val="en-US"/>
    </w:rPr>
  </w:style>
  <w:style w:type="paragraph" w:customStyle="1" w:styleId="OxfIntBACKCOVERBodyCopyCentered">
    <w:name w:val="Oxf Int BACK COVER Body Copy Centered"/>
    <w:basedOn w:val="Normal"/>
    <w:uiPriority w:val="99"/>
    <w:rsid w:val="006208DF"/>
    <w:pPr>
      <w:spacing w:after="0" w:line="260" w:lineRule="exact"/>
      <w:jc w:val="center"/>
    </w:pPr>
    <w:rPr>
      <w:rFonts w:ascii="Azo Sans" w:eastAsia="Times New Roman" w:hAnsi="Azo Sans" w:cs="Azo Sans"/>
      <w:color w:val="002147"/>
      <w:sz w:val="20"/>
      <w:szCs w:val="20"/>
      <w:lang w:val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1567D"/>
    <w:pPr>
      <w:spacing w:after="100"/>
      <w:ind w:left="1760"/>
    </w:pPr>
  </w:style>
  <w:style w:type="character" w:customStyle="1" w:styleId="Heading3Char">
    <w:name w:val="Heading 3 Char"/>
    <w:basedOn w:val="DefaultParagraphFont"/>
    <w:link w:val="Heading3"/>
    <w:uiPriority w:val="9"/>
    <w:rsid w:val="006F10AD"/>
    <w:rPr>
      <w:rFonts w:ascii="Arial" w:hAnsi="Arial" w:cs="Arial"/>
      <w:lang w:val="en-US"/>
    </w:rPr>
  </w:style>
  <w:style w:type="paragraph" w:customStyle="1" w:styleId="OxfIntAZOBACKcoverBodyCopy">
    <w:name w:val="Oxf Int AZO BACK cover Body Copy"/>
    <w:basedOn w:val="OxfIntARIALBodyCopy"/>
    <w:qFormat/>
    <w:rsid w:val="00251C93"/>
    <w:pPr>
      <w:widowControl w:val="0"/>
      <w:autoSpaceDE w:val="0"/>
      <w:autoSpaceDN w:val="0"/>
      <w:adjustRightInd w:val="0"/>
    </w:pPr>
    <w:rPr>
      <w:rFonts w:ascii="Azo Sans" w:hAnsi="Azo Sans" w:cs="Arial"/>
      <w:color w:val="00000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14078"/>
    <w:pPr>
      <w:tabs>
        <w:tab w:val="right" w:leader="dot" w:pos="10196"/>
      </w:tabs>
      <w:spacing w:after="170" w:line="260" w:lineRule="exact"/>
    </w:pPr>
    <w:rPr>
      <w:rFonts w:ascii="Arial" w:hAnsi="Arial" w:cs="Arial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14078"/>
    <w:pPr>
      <w:spacing w:after="100"/>
      <w:ind w:left="2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14078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customStyle="1" w:styleId="OxfIntARIALWeblink">
    <w:name w:val="Oxf Int ARIAL Weblink"/>
    <w:basedOn w:val="OxfIntAZOSansWeblink"/>
    <w:uiPriority w:val="1"/>
    <w:qFormat/>
    <w:rsid w:val="00D5605F"/>
    <w:rPr>
      <w:rFonts w:ascii="Arial" w:hAnsi="Arial"/>
      <w:b/>
      <w:color w:val="97999B"/>
      <w:w w:val="100"/>
      <w:sz w:val="22"/>
    </w:rPr>
  </w:style>
  <w:style w:type="paragraph" w:customStyle="1" w:styleId="OxfIntARIALBodyCopyBOLD">
    <w:name w:val="Oxf Int ARIAL Body Copy BOLD"/>
    <w:basedOn w:val="OxfIntARIALBodyCopy"/>
    <w:qFormat/>
    <w:rsid w:val="00C328D7"/>
    <w:rPr>
      <w:b/>
    </w:rPr>
  </w:style>
  <w:style w:type="paragraph" w:customStyle="1" w:styleId="OxfIntBACKCOVERArialNOSPACE">
    <w:name w:val="Oxf Int BACK COVER Arial NO SPACE"/>
    <w:basedOn w:val="OxfIntARIALBodyCopy"/>
    <w:qFormat/>
    <w:rsid w:val="001A6292"/>
    <w:pPr>
      <w:spacing w:after="0"/>
    </w:pPr>
    <w:rPr>
      <w:rFonts w:cs="Arial"/>
    </w:rPr>
  </w:style>
  <w:style w:type="paragraph" w:customStyle="1" w:styleId="OxfIntARIALBodycopyNOSPACEAFTER">
    <w:name w:val="Oxf Int ARIAL Body copy NO SPACE AFTER"/>
    <w:basedOn w:val="OxfIntARIALBodyCopy"/>
    <w:qFormat/>
    <w:rsid w:val="00497E17"/>
    <w:pPr>
      <w:spacing w:after="0"/>
    </w:pPr>
  </w:style>
  <w:style w:type="paragraph" w:customStyle="1" w:styleId="OxfIntARIALNumbering">
    <w:name w:val="Oxf Int ARIAL Numbering"/>
    <w:basedOn w:val="OxfIntARIALBodyCopy"/>
    <w:qFormat/>
    <w:rsid w:val="00144B86"/>
    <w:pPr>
      <w:numPr>
        <w:numId w:val="15"/>
      </w:numPr>
      <w:ind w:left="284" w:hanging="284"/>
    </w:pPr>
  </w:style>
  <w:style w:type="paragraph" w:customStyle="1" w:styleId="OxfIntARIALHangingInd1cmNOSPACE">
    <w:name w:val="Oxf Int ARIAL Hanging Ind 1cm NO SPACE"/>
    <w:basedOn w:val="OxfIntARIALBodyCopy"/>
    <w:qFormat/>
    <w:rsid w:val="00497E17"/>
    <w:pPr>
      <w:spacing w:after="0"/>
      <w:ind w:left="567" w:hanging="567"/>
    </w:pPr>
  </w:style>
  <w:style w:type="paragraph" w:customStyle="1" w:styleId="OxfIntARIALHangingInd1cm">
    <w:name w:val="Oxf Int ARIAL Hanging Ind 1cm"/>
    <w:basedOn w:val="OxfIntARIALHangingInd1cmNOSPACE"/>
    <w:qFormat/>
    <w:rsid w:val="00497E17"/>
    <w:pPr>
      <w:spacing w:after="170"/>
    </w:pPr>
  </w:style>
  <w:style w:type="paragraph" w:customStyle="1" w:styleId="OxfIntARIALNumberingNOSPACE">
    <w:name w:val="Oxf Int ARIAL Numbering NO SPACE"/>
    <w:basedOn w:val="OxfIntARIALNumbering"/>
    <w:qFormat/>
    <w:rsid w:val="00144B86"/>
    <w:pPr>
      <w:spacing w:after="0"/>
    </w:pPr>
    <w:rPr>
      <w:rFonts w:cs="Arial"/>
      <w:bCs/>
      <w:color w:val="000000"/>
      <w:szCs w:val="28"/>
    </w:rPr>
  </w:style>
  <w:style w:type="character" w:styleId="Hyperlink">
    <w:name w:val="Hyperlink"/>
    <w:basedOn w:val="DefaultParagraphFont"/>
    <w:uiPriority w:val="99"/>
    <w:unhideWhenUsed/>
    <w:rsid w:val="00F54BC5"/>
    <w:rPr>
      <w:color w:val="0000FF" w:themeColor="hyperlink"/>
      <w:u w:val="single"/>
    </w:rPr>
  </w:style>
  <w:style w:type="character" w:customStyle="1" w:styleId="OxfIntHeading18ptAZOChar">
    <w:name w:val="Oxf Int Heading 18pt AZO Char"/>
    <w:basedOn w:val="DefaultParagraphFont"/>
    <w:link w:val="OxfIntHeading18ptAZO"/>
    <w:uiPriority w:val="99"/>
    <w:rsid w:val="00F54BC5"/>
    <w:rPr>
      <w:rFonts w:ascii="Azo Sans" w:hAnsi="Azo Sans" w:cs="Azo Sans"/>
      <w:b/>
      <w:bCs/>
      <w:color w:val="002147"/>
      <w:sz w:val="36"/>
      <w:szCs w:val="52"/>
      <w:lang w:val="en-US"/>
    </w:rPr>
  </w:style>
  <w:style w:type="paragraph" w:customStyle="1" w:styleId="OxfIntBullet1Nospace">
    <w:name w:val="Oxf Int Bullet 1 No space"/>
    <w:basedOn w:val="OxfIntBullet1ARIAL"/>
    <w:qFormat/>
    <w:rsid w:val="007D2EAA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4876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629"/>
  </w:style>
  <w:style w:type="paragraph" w:styleId="Footer">
    <w:name w:val="footer"/>
    <w:basedOn w:val="Normal"/>
    <w:link w:val="FooterChar"/>
    <w:uiPriority w:val="99"/>
    <w:unhideWhenUsed/>
    <w:rsid w:val="004876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629"/>
  </w:style>
  <w:style w:type="paragraph" w:customStyle="1" w:styleId="OxfIntARIALBodyCopyBOLDNospace">
    <w:name w:val="Oxf Int ARIAL Body Copy BOLD No space"/>
    <w:basedOn w:val="OxfIntARIALBodyCopyBOLD"/>
    <w:qFormat/>
    <w:rsid w:val="00FB054D"/>
    <w:pPr>
      <w:spacing w:after="0"/>
    </w:pPr>
  </w:style>
  <w:style w:type="paragraph" w:customStyle="1" w:styleId="OxfIntHeading12ptAZOB4Nospace">
    <w:name w:val="Oxf Int Heading 12 pt AZO B4 No space"/>
    <w:basedOn w:val="OxfIntHeading12ptAZO"/>
    <w:qFormat/>
    <w:rsid w:val="00FB054D"/>
    <w:pPr>
      <w:spacing w:before="0"/>
    </w:pPr>
  </w:style>
  <w:style w:type="paragraph" w:customStyle="1" w:styleId="OxfIntAZOTableHeadingwhite">
    <w:name w:val="Oxf Int AZO Table Heading white"/>
    <w:basedOn w:val="Normal"/>
    <w:qFormat/>
    <w:rsid w:val="007A7B4D"/>
    <w:pPr>
      <w:autoSpaceDE w:val="0"/>
      <w:autoSpaceDN w:val="0"/>
      <w:adjustRightInd w:val="0"/>
      <w:spacing w:after="0" w:line="260" w:lineRule="exact"/>
      <w:ind w:right="11"/>
    </w:pPr>
    <w:rPr>
      <w:rFonts w:ascii="Azo Sans" w:hAnsi="Azo Sans" w:cs="Arial"/>
      <w:b/>
      <w:bCs/>
      <w:color w:val="FFFFFF" w:themeColor="background1"/>
    </w:rPr>
  </w:style>
  <w:style w:type="paragraph" w:customStyle="1" w:styleId="OxfIntSwitchGuideCoverHeading">
    <w:name w:val="Oxf Int Switch Guide Cover Heading"/>
    <w:basedOn w:val="OxfIntCoverHeadingCodeandTitle"/>
    <w:qFormat/>
    <w:rsid w:val="001252AC"/>
    <w:pPr>
      <w:spacing w:line="440" w:lineRule="exact"/>
    </w:pPr>
    <w:rPr>
      <w:sz w:val="40"/>
    </w:rPr>
  </w:style>
  <w:style w:type="paragraph" w:customStyle="1" w:styleId="OxfIntAzoBACKPAGEPermissiontext">
    <w:name w:val="Oxf Int Azo BACK PAGE Permission text"/>
    <w:basedOn w:val="Normal"/>
    <w:qFormat/>
    <w:rsid w:val="00C2267D"/>
    <w:pPr>
      <w:widowControl w:val="0"/>
      <w:spacing w:after="0" w:line="200" w:lineRule="exact"/>
    </w:pPr>
    <w:rPr>
      <w:rFonts w:ascii="Azo Sans" w:eastAsia="Arial" w:hAnsi="Azo Sans" w:cs="Arial"/>
      <w:spacing w:val="1"/>
      <w:sz w:val="16"/>
      <w:szCs w:val="16"/>
      <w:lang w:val="en-US" w:eastAsia="en-US"/>
    </w:rPr>
  </w:style>
  <w:style w:type="paragraph" w:customStyle="1" w:styleId="OxfIntAZOSansBodyBOLD">
    <w:name w:val="Oxf Int AZO Sans Body BOLD"/>
    <w:basedOn w:val="OxfIntARIALBodyCopyBOLD"/>
    <w:qFormat/>
    <w:rsid w:val="00CD5024"/>
    <w:rPr>
      <w:rFonts w:ascii="Azo Sans" w:hAnsi="Azo Sans"/>
    </w:rPr>
  </w:style>
  <w:style w:type="paragraph" w:customStyle="1" w:styleId="OxfIntAZOSansBodyBOLDNospaceafter">
    <w:name w:val="Oxf Int AZO Sans Body BOLD No space after"/>
    <w:basedOn w:val="OxfIntAZOSansBodyBOLD"/>
    <w:qFormat/>
    <w:rsid w:val="00CD5024"/>
    <w:pPr>
      <w:spacing w:after="0"/>
    </w:pPr>
  </w:style>
  <w:style w:type="paragraph" w:customStyle="1" w:styleId="OxfIntHeading14ptAZOForcontentspageonly">
    <w:name w:val="Oxf Int Heading 14 pt AZO For contents page only"/>
    <w:basedOn w:val="OxfIntHeading14ptAZO"/>
    <w:qFormat/>
    <w:rsid w:val="00F3405A"/>
  </w:style>
  <w:style w:type="paragraph" w:customStyle="1" w:styleId="OxfordIntINSERTBOLDHEADING24pt">
    <w:name w:val="Oxford Int INSERT BOLD HEADING 24 pt"/>
    <w:basedOn w:val="OxfIntARIALBodyCopyBOLD"/>
    <w:qFormat/>
    <w:rsid w:val="00243A5D"/>
    <w:pPr>
      <w:spacing w:before="120" w:after="120" w:line="600" w:lineRule="exact"/>
    </w:pPr>
    <w:rPr>
      <w:rFonts w:ascii="Arial Bold" w:hAnsi="Arial Bold"/>
      <w:caps/>
      <w:sz w:val="48"/>
    </w:rPr>
  </w:style>
  <w:style w:type="paragraph" w:customStyle="1" w:styleId="OxfordIntINSERTSUBJECTHEADING24pt">
    <w:name w:val="Oxford Int INSERT SUBJECT HEADING 24 pt"/>
    <w:basedOn w:val="OxfordIntINSERTBOLDHEADING24pt"/>
    <w:qFormat/>
    <w:rsid w:val="00243A5D"/>
    <w:rPr>
      <w:rFonts w:ascii="Arial" w:hAnsi="Arial"/>
      <w:b w:val="0"/>
    </w:rPr>
  </w:style>
  <w:style w:type="paragraph" w:customStyle="1" w:styleId="OxfordIntINSERTHEADING16pt">
    <w:name w:val="Oxford Int INSERT HEADING 16 pt"/>
    <w:basedOn w:val="OxfIntCoverHeadingCodeandTitle"/>
    <w:qFormat/>
    <w:rsid w:val="00B45727"/>
    <w:pPr>
      <w:pBdr>
        <w:bottom w:val="single" w:sz="18" w:space="8" w:color="000000" w:themeColor="text1"/>
      </w:pBdr>
    </w:pPr>
    <w:rPr>
      <w:rFonts w:ascii="Arial" w:hAnsi="Arial"/>
      <w:caps/>
      <w:color w:val="000000" w:themeColor="text1"/>
      <w:sz w:val="32"/>
    </w:rPr>
  </w:style>
  <w:style w:type="paragraph" w:customStyle="1" w:styleId="OxfordIntInsetHeadingafterRule">
    <w:name w:val="Oxford Int Inset Heading after Rule"/>
    <w:basedOn w:val="OxfordIntINSERTHEADING16pt"/>
    <w:qFormat/>
    <w:rsid w:val="004C43B6"/>
    <w:pPr>
      <w:pBdr>
        <w:bottom w:val="none" w:sz="0" w:space="0" w:color="auto"/>
      </w:pBdr>
      <w:spacing w:before="360" w:line="560" w:lineRule="exact"/>
    </w:pPr>
    <w:rPr>
      <w:caps w:val="0"/>
      <w:sz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040"/>
  </w:style>
  <w:style w:type="paragraph" w:styleId="Heading1">
    <w:name w:val="heading 1"/>
    <w:basedOn w:val="OxfIntBodyafterLogoFrontcover"/>
    <w:next w:val="Normal"/>
    <w:link w:val="Heading1Char"/>
    <w:uiPriority w:val="9"/>
    <w:rsid w:val="00C04029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29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OxfIntARIALBodyCopy"/>
    <w:next w:val="Normal"/>
    <w:link w:val="Heading3Char"/>
    <w:uiPriority w:val="9"/>
    <w:unhideWhenUsed/>
    <w:qFormat/>
    <w:rsid w:val="006F10AD"/>
    <w:pPr>
      <w:outlineLvl w:val="2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4029"/>
    <w:rPr>
      <w:rFonts w:ascii="Arial" w:hAnsi="Arial" w:cs="Azo Sans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D29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OxfIntHeading12ptAZO">
    <w:name w:val="Oxf Int Heading 12 pt AZO"/>
    <w:basedOn w:val="OxfIntHeading14ptAZO"/>
    <w:qFormat/>
    <w:rsid w:val="00C21F4C"/>
    <w:pPr>
      <w:spacing w:after="120"/>
    </w:pPr>
    <w:rPr>
      <w:sz w:val="24"/>
    </w:rPr>
  </w:style>
  <w:style w:type="table" w:styleId="TableGrid">
    <w:name w:val="Table Grid"/>
    <w:basedOn w:val="TableNormal"/>
    <w:uiPriority w:val="59"/>
    <w:rsid w:val="007F2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3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BF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D3BFE"/>
    <w:rPr>
      <w:color w:val="808080"/>
    </w:rPr>
  </w:style>
  <w:style w:type="paragraph" w:customStyle="1" w:styleId="OxfIntAZOSANSCopyrightFooter">
    <w:name w:val="Oxf Int AZO SANS Copyright Footer"/>
    <w:basedOn w:val="OxfIntARIALBodyCopy"/>
    <w:next w:val="OxfIntARIALBodyCopy"/>
    <w:qFormat/>
    <w:rsid w:val="00DA7E4F"/>
    <w:pPr>
      <w:pBdr>
        <w:top w:val="single" w:sz="4" w:space="3" w:color="auto"/>
      </w:pBdr>
      <w:tabs>
        <w:tab w:val="right" w:pos="10206"/>
      </w:tabs>
    </w:pPr>
    <w:rPr>
      <w:rFonts w:ascii="Azo Sans" w:hAnsi="Azo Sans"/>
      <w:sz w:val="16"/>
    </w:rPr>
  </w:style>
  <w:style w:type="paragraph" w:customStyle="1" w:styleId="OxfIntARIALBodyCopy">
    <w:name w:val="Oxf Int ARIAL Body Copy"/>
    <w:basedOn w:val="Normal"/>
    <w:uiPriority w:val="99"/>
    <w:rsid w:val="0032375F"/>
    <w:pPr>
      <w:suppressAutoHyphens/>
      <w:spacing w:after="170" w:line="260" w:lineRule="exact"/>
    </w:pPr>
    <w:rPr>
      <w:rFonts w:ascii="Arial" w:hAnsi="Arial" w:cs="Azo Sans"/>
      <w:szCs w:val="2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D11039"/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4D29DA"/>
    <w:pPr>
      <w:spacing w:after="100"/>
      <w:ind w:left="440"/>
    </w:pPr>
    <w:rPr>
      <w:lang w:val="en-US" w:eastAsia="ja-JP"/>
    </w:rPr>
  </w:style>
  <w:style w:type="paragraph" w:customStyle="1" w:styleId="OxfIntAZOSANSHeader">
    <w:name w:val="Oxf Int AZO SANS Header"/>
    <w:qFormat/>
    <w:rsid w:val="00514078"/>
    <w:pPr>
      <w:pBdr>
        <w:bottom w:val="single" w:sz="4" w:space="4" w:color="auto"/>
      </w:pBdr>
      <w:spacing w:after="120"/>
      <w:jc w:val="right"/>
    </w:pPr>
    <w:rPr>
      <w:rFonts w:ascii="Azo Sans" w:hAnsi="Azo Sans" w:cs="Azo Sans"/>
      <w:caps/>
      <w:sz w:val="24"/>
      <w:szCs w:val="20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A418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A418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418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B42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42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42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42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42FD"/>
    <w:rPr>
      <w:b/>
      <w:bCs/>
      <w:sz w:val="20"/>
      <w:szCs w:val="20"/>
    </w:rPr>
  </w:style>
  <w:style w:type="paragraph" w:customStyle="1" w:styleId="OxfIntBodyafterLogoFrontcover">
    <w:name w:val="Oxf Int Body after Logo Front cover"/>
    <w:basedOn w:val="OxfIntARIALBodyCopy"/>
    <w:qFormat/>
    <w:rsid w:val="00B33922"/>
    <w:pPr>
      <w:spacing w:after="0"/>
    </w:pPr>
  </w:style>
  <w:style w:type="paragraph" w:customStyle="1" w:styleId="OxfIntBACKCoverLogoCentered">
    <w:name w:val="Oxf Int BACK Cover Logo Centered"/>
    <w:basedOn w:val="Normal"/>
    <w:uiPriority w:val="99"/>
    <w:rsid w:val="00C65C91"/>
    <w:pPr>
      <w:suppressAutoHyphens/>
      <w:spacing w:before="4800" w:after="60" w:line="260" w:lineRule="exact"/>
      <w:jc w:val="center"/>
    </w:pPr>
    <w:rPr>
      <w:rFonts w:ascii="Azo Sans" w:eastAsia="Times New Roman" w:hAnsi="Azo Sans" w:cs="Azo Sans"/>
      <w:color w:val="000000"/>
      <w:sz w:val="20"/>
      <w:szCs w:val="20"/>
      <w:lang w:val="en-US"/>
    </w:rPr>
  </w:style>
  <w:style w:type="paragraph" w:customStyle="1" w:styleId="OxfIntHeadingCentered10pt">
    <w:name w:val="Oxf Int Heading Centered 10pt"/>
    <w:basedOn w:val="Normal"/>
    <w:uiPriority w:val="99"/>
    <w:rsid w:val="00C65C91"/>
    <w:pPr>
      <w:spacing w:after="0" w:line="260" w:lineRule="exact"/>
      <w:ind w:left="567" w:right="567"/>
      <w:jc w:val="center"/>
    </w:pPr>
    <w:rPr>
      <w:rFonts w:ascii="Azo Sans" w:eastAsia="Times New Roman" w:hAnsi="Azo Sans" w:cs="Azo Sans"/>
      <w:b/>
      <w:bCs/>
      <w:color w:val="002147"/>
      <w:sz w:val="20"/>
      <w:szCs w:val="20"/>
      <w:lang w:val="en-US"/>
    </w:rPr>
  </w:style>
  <w:style w:type="paragraph" w:customStyle="1" w:styleId="OxfIntHeading18ptAZO">
    <w:name w:val="Oxf Int Heading 18pt AZO"/>
    <w:basedOn w:val="Normal"/>
    <w:link w:val="OxfIntHeading18ptAZOChar"/>
    <w:uiPriority w:val="99"/>
    <w:rsid w:val="00F54BC5"/>
    <w:pPr>
      <w:spacing w:before="360" w:after="170" w:line="360" w:lineRule="exact"/>
    </w:pPr>
    <w:rPr>
      <w:rFonts w:ascii="Azo Sans" w:hAnsi="Azo Sans" w:cs="Azo Sans"/>
      <w:b/>
      <w:bCs/>
      <w:color w:val="002147"/>
      <w:sz w:val="36"/>
      <w:szCs w:val="52"/>
      <w:lang w:val="en-US"/>
    </w:rPr>
  </w:style>
  <w:style w:type="paragraph" w:customStyle="1" w:styleId="OxfIntHeading14ptAZO">
    <w:name w:val="Oxf Int Heading 14 pt AZO"/>
    <w:basedOn w:val="Normal"/>
    <w:uiPriority w:val="99"/>
    <w:rsid w:val="00F321D1"/>
    <w:pPr>
      <w:spacing w:before="360" w:after="170" w:line="300" w:lineRule="exact"/>
    </w:pPr>
    <w:rPr>
      <w:rFonts w:ascii="Azo Sans" w:hAnsi="Azo Sans" w:cs="Azo Sans"/>
      <w:b/>
      <w:color w:val="002147"/>
      <w:sz w:val="28"/>
      <w:szCs w:val="36"/>
      <w:lang w:val="en-US"/>
    </w:rPr>
  </w:style>
  <w:style w:type="paragraph" w:customStyle="1" w:styleId="OxfIntBackCoverHelpandSupport">
    <w:name w:val="Oxf Int Back Cover Help and Support"/>
    <w:basedOn w:val="Normal"/>
    <w:uiPriority w:val="99"/>
    <w:rsid w:val="0065598F"/>
    <w:pPr>
      <w:spacing w:before="170" w:after="170" w:line="360" w:lineRule="exact"/>
    </w:pPr>
    <w:rPr>
      <w:rFonts w:ascii="Azo Sans" w:hAnsi="Azo Sans" w:cs="Azo Sans"/>
      <w:caps/>
      <w:color w:val="002147"/>
      <w:sz w:val="36"/>
      <w:szCs w:val="32"/>
      <w:lang w:val="en-US"/>
    </w:rPr>
  </w:style>
  <w:style w:type="paragraph" w:customStyle="1" w:styleId="OxfIntCoverHeadingCodeandTitle">
    <w:name w:val="Oxf Int Cover Heading Code and Title"/>
    <w:basedOn w:val="Normal"/>
    <w:next w:val="Normal"/>
    <w:uiPriority w:val="99"/>
    <w:rsid w:val="00E7306B"/>
    <w:pPr>
      <w:pBdr>
        <w:bottom w:val="single" w:sz="18" w:space="8" w:color="97999B"/>
      </w:pBdr>
      <w:spacing w:before="120" w:after="120" w:line="480" w:lineRule="exact"/>
    </w:pPr>
    <w:rPr>
      <w:rFonts w:ascii="Azo Sans" w:hAnsi="Azo Sans" w:cs="Azo Sans"/>
      <w:bCs/>
      <w:color w:val="97999B"/>
      <w:sz w:val="48"/>
      <w:szCs w:val="20"/>
      <w:lang w:val="en-US"/>
    </w:rPr>
  </w:style>
  <w:style w:type="paragraph" w:customStyle="1" w:styleId="OxfIntBullet1ARIAL">
    <w:name w:val="Oxf Int Bullet 1 ARIAL"/>
    <w:basedOn w:val="Normal"/>
    <w:uiPriority w:val="99"/>
    <w:rsid w:val="00F356F8"/>
    <w:pPr>
      <w:numPr>
        <w:numId w:val="14"/>
      </w:numPr>
      <w:tabs>
        <w:tab w:val="left" w:pos="284"/>
      </w:tabs>
      <w:spacing w:after="170" w:line="260" w:lineRule="exact"/>
      <w:ind w:left="284" w:hanging="284"/>
    </w:pPr>
    <w:rPr>
      <w:rFonts w:ascii="Arial" w:hAnsi="Arial" w:cs="Azo Sans"/>
      <w:color w:val="000000"/>
      <w:szCs w:val="20"/>
      <w:lang w:val="en-US"/>
    </w:rPr>
  </w:style>
  <w:style w:type="paragraph" w:customStyle="1" w:styleId="OxfIntBullet2ARIAL">
    <w:name w:val="Oxf Int Bullet 2 ARIAL"/>
    <w:basedOn w:val="OxfIntBullet1ARIAL"/>
    <w:uiPriority w:val="99"/>
    <w:rsid w:val="001020E7"/>
    <w:pPr>
      <w:ind w:left="568"/>
    </w:pPr>
    <w:rPr>
      <w:position w:val="-2"/>
    </w:rPr>
  </w:style>
  <w:style w:type="character" w:customStyle="1" w:styleId="OxfIntAZOSansWeblink">
    <w:name w:val="Oxf Int AZO Sans Weblink"/>
    <w:uiPriority w:val="99"/>
    <w:rsid w:val="00D41053"/>
    <w:rPr>
      <w:rFonts w:ascii="Azo Sans" w:hAnsi="Azo Sans"/>
      <w:b/>
      <w:color w:val="97999B"/>
      <w:w w:val="100"/>
      <w:sz w:val="22"/>
    </w:rPr>
  </w:style>
  <w:style w:type="paragraph" w:customStyle="1" w:styleId="OxfIntGCSECoverHeading">
    <w:name w:val="Oxf Int GCSE Cover Heading"/>
    <w:qFormat/>
    <w:rsid w:val="003141CF"/>
    <w:pPr>
      <w:spacing w:after="0" w:line="960" w:lineRule="exact"/>
    </w:pPr>
    <w:rPr>
      <w:rFonts w:ascii="Azo Sans" w:hAnsi="Azo Sans" w:cs="Azo Sans"/>
      <w:caps/>
      <w:color w:val="C4D82E"/>
      <w:sz w:val="96"/>
      <w:szCs w:val="20"/>
      <w:lang w:val="en-US"/>
    </w:rPr>
  </w:style>
  <w:style w:type="paragraph" w:customStyle="1" w:styleId="OxfIntCoverHeadingSubject">
    <w:name w:val="Oxf Int Cover Heading Subject"/>
    <w:basedOn w:val="OxfIntGCSECoverHeading"/>
    <w:qFormat/>
    <w:rsid w:val="003141CF"/>
    <w:rPr>
      <w:rFonts w:ascii="Azo Sans Thin" w:hAnsi="Azo Sans Thin"/>
      <w:color w:val="97999B"/>
    </w:rPr>
  </w:style>
  <w:style w:type="paragraph" w:customStyle="1" w:styleId="OxfIntCoverTitleandDatesetc">
    <w:name w:val="Oxf Int Cover Title and Dates etc"/>
    <w:qFormat/>
    <w:rsid w:val="001612FA"/>
    <w:pPr>
      <w:widowControl w:val="0"/>
      <w:autoSpaceDE w:val="0"/>
      <w:autoSpaceDN w:val="0"/>
      <w:adjustRightInd w:val="0"/>
      <w:spacing w:after="120" w:line="400" w:lineRule="exact"/>
    </w:pPr>
    <w:rPr>
      <w:rFonts w:ascii="Azo Sans" w:hAnsi="Azo Sans" w:cs="Arial"/>
      <w:bCs/>
      <w:color w:val="97999B"/>
      <w:sz w:val="32"/>
      <w:szCs w:val="20"/>
      <w:lang w:val="en-US"/>
    </w:rPr>
  </w:style>
  <w:style w:type="paragraph" w:customStyle="1" w:styleId="OxfIntCoverLogoCentered">
    <w:name w:val="Oxf Int Cover Logo Centered"/>
    <w:basedOn w:val="Normal"/>
    <w:uiPriority w:val="99"/>
    <w:rsid w:val="006208DF"/>
    <w:pPr>
      <w:suppressAutoHyphens/>
      <w:spacing w:before="4800" w:after="60" w:line="260" w:lineRule="exact"/>
      <w:jc w:val="center"/>
    </w:pPr>
    <w:rPr>
      <w:rFonts w:ascii="Azo Sans" w:eastAsia="Times New Roman" w:hAnsi="Azo Sans" w:cs="Azo Sans"/>
      <w:color w:val="000000"/>
      <w:sz w:val="20"/>
      <w:szCs w:val="20"/>
      <w:lang w:val="en-US"/>
    </w:rPr>
  </w:style>
  <w:style w:type="paragraph" w:customStyle="1" w:styleId="OxfIntBACKCOVERBodyCopyCentered">
    <w:name w:val="Oxf Int BACK COVER Body Copy Centered"/>
    <w:basedOn w:val="Normal"/>
    <w:uiPriority w:val="99"/>
    <w:rsid w:val="006208DF"/>
    <w:pPr>
      <w:spacing w:after="0" w:line="260" w:lineRule="exact"/>
      <w:jc w:val="center"/>
    </w:pPr>
    <w:rPr>
      <w:rFonts w:ascii="Azo Sans" w:eastAsia="Times New Roman" w:hAnsi="Azo Sans" w:cs="Azo Sans"/>
      <w:color w:val="002147"/>
      <w:sz w:val="20"/>
      <w:szCs w:val="20"/>
      <w:lang w:val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1567D"/>
    <w:pPr>
      <w:spacing w:after="100"/>
      <w:ind w:left="1760"/>
    </w:pPr>
  </w:style>
  <w:style w:type="character" w:customStyle="1" w:styleId="Heading3Char">
    <w:name w:val="Heading 3 Char"/>
    <w:basedOn w:val="DefaultParagraphFont"/>
    <w:link w:val="Heading3"/>
    <w:uiPriority w:val="9"/>
    <w:rsid w:val="006F10AD"/>
    <w:rPr>
      <w:rFonts w:ascii="Arial" w:hAnsi="Arial" w:cs="Arial"/>
      <w:lang w:val="en-US"/>
    </w:rPr>
  </w:style>
  <w:style w:type="paragraph" w:customStyle="1" w:styleId="OxfIntAZOBACKcoverBodyCopy">
    <w:name w:val="Oxf Int AZO BACK cover Body Copy"/>
    <w:basedOn w:val="OxfIntARIALBodyCopy"/>
    <w:qFormat/>
    <w:rsid w:val="00251C93"/>
    <w:pPr>
      <w:widowControl w:val="0"/>
      <w:autoSpaceDE w:val="0"/>
      <w:autoSpaceDN w:val="0"/>
      <w:adjustRightInd w:val="0"/>
    </w:pPr>
    <w:rPr>
      <w:rFonts w:ascii="Azo Sans" w:hAnsi="Azo Sans" w:cs="Arial"/>
      <w:color w:val="00000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14078"/>
    <w:pPr>
      <w:tabs>
        <w:tab w:val="right" w:leader="dot" w:pos="10196"/>
      </w:tabs>
      <w:spacing w:after="170" w:line="260" w:lineRule="exact"/>
    </w:pPr>
    <w:rPr>
      <w:rFonts w:ascii="Arial" w:hAnsi="Arial" w:cs="Arial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514078"/>
    <w:pPr>
      <w:spacing w:after="100"/>
      <w:ind w:left="2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14078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customStyle="1" w:styleId="OxfIntARIALWeblink">
    <w:name w:val="Oxf Int ARIAL Weblink"/>
    <w:basedOn w:val="OxfIntAZOSansWeblink"/>
    <w:uiPriority w:val="1"/>
    <w:qFormat/>
    <w:rsid w:val="00D5605F"/>
    <w:rPr>
      <w:rFonts w:ascii="Arial" w:hAnsi="Arial"/>
      <w:b/>
      <w:color w:val="97999B"/>
      <w:w w:val="100"/>
      <w:sz w:val="22"/>
    </w:rPr>
  </w:style>
  <w:style w:type="paragraph" w:customStyle="1" w:styleId="OxfIntARIALBodyCopyBOLD">
    <w:name w:val="Oxf Int ARIAL Body Copy BOLD"/>
    <w:basedOn w:val="OxfIntARIALBodyCopy"/>
    <w:qFormat/>
    <w:rsid w:val="00C328D7"/>
    <w:rPr>
      <w:b/>
    </w:rPr>
  </w:style>
  <w:style w:type="paragraph" w:customStyle="1" w:styleId="OxfIntBACKCOVERArialNOSPACE">
    <w:name w:val="Oxf Int BACK COVER Arial NO SPACE"/>
    <w:basedOn w:val="OxfIntARIALBodyCopy"/>
    <w:qFormat/>
    <w:rsid w:val="001A6292"/>
    <w:pPr>
      <w:spacing w:after="0"/>
    </w:pPr>
    <w:rPr>
      <w:rFonts w:cs="Arial"/>
    </w:rPr>
  </w:style>
  <w:style w:type="paragraph" w:customStyle="1" w:styleId="OxfIntARIALBodycopyNOSPACEAFTER">
    <w:name w:val="Oxf Int ARIAL Body copy NO SPACE AFTER"/>
    <w:basedOn w:val="OxfIntARIALBodyCopy"/>
    <w:qFormat/>
    <w:rsid w:val="00497E17"/>
    <w:pPr>
      <w:spacing w:after="0"/>
    </w:pPr>
  </w:style>
  <w:style w:type="paragraph" w:customStyle="1" w:styleId="OxfIntARIALNumbering">
    <w:name w:val="Oxf Int ARIAL Numbering"/>
    <w:basedOn w:val="OxfIntARIALBodyCopy"/>
    <w:qFormat/>
    <w:rsid w:val="00144B86"/>
    <w:pPr>
      <w:numPr>
        <w:numId w:val="15"/>
      </w:numPr>
      <w:ind w:left="284" w:hanging="284"/>
    </w:pPr>
  </w:style>
  <w:style w:type="paragraph" w:customStyle="1" w:styleId="OxfIntARIALHangingInd1cmNOSPACE">
    <w:name w:val="Oxf Int ARIAL Hanging Ind 1cm NO SPACE"/>
    <w:basedOn w:val="OxfIntARIALBodyCopy"/>
    <w:qFormat/>
    <w:rsid w:val="00497E17"/>
    <w:pPr>
      <w:spacing w:after="0"/>
      <w:ind w:left="567" w:hanging="567"/>
    </w:pPr>
  </w:style>
  <w:style w:type="paragraph" w:customStyle="1" w:styleId="OxfIntARIALHangingInd1cm">
    <w:name w:val="Oxf Int ARIAL Hanging Ind 1cm"/>
    <w:basedOn w:val="OxfIntARIALHangingInd1cmNOSPACE"/>
    <w:qFormat/>
    <w:rsid w:val="00497E17"/>
    <w:pPr>
      <w:spacing w:after="170"/>
    </w:pPr>
  </w:style>
  <w:style w:type="paragraph" w:customStyle="1" w:styleId="OxfIntARIALNumberingNOSPACE">
    <w:name w:val="Oxf Int ARIAL Numbering NO SPACE"/>
    <w:basedOn w:val="OxfIntARIALNumbering"/>
    <w:qFormat/>
    <w:rsid w:val="00144B86"/>
    <w:pPr>
      <w:spacing w:after="0"/>
    </w:pPr>
    <w:rPr>
      <w:rFonts w:cs="Arial"/>
      <w:bCs/>
      <w:color w:val="000000"/>
      <w:szCs w:val="28"/>
    </w:rPr>
  </w:style>
  <w:style w:type="character" w:styleId="Hyperlink">
    <w:name w:val="Hyperlink"/>
    <w:basedOn w:val="DefaultParagraphFont"/>
    <w:uiPriority w:val="99"/>
    <w:unhideWhenUsed/>
    <w:rsid w:val="00F54BC5"/>
    <w:rPr>
      <w:color w:val="0000FF" w:themeColor="hyperlink"/>
      <w:u w:val="single"/>
    </w:rPr>
  </w:style>
  <w:style w:type="character" w:customStyle="1" w:styleId="OxfIntHeading18ptAZOChar">
    <w:name w:val="Oxf Int Heading 18pt AZO Char"/>
    <w:basedOn w:val="DefaultParagraphFont"/>
    <w:link w:val="OxfIntHeading18ptAZO"/>
    <w:uiPriority w:val="99"/>
    <w:rsid w:val="00F54BC5"/>
    <w:rPr>
      <w:rFonts w:ascii="Azo Sans" w:hAnsi="Azo Sans" w:cs="Azo Sans"/>
      <w:b/>
      <w:bCs/>
      <w:color w:val="002147"/>
      <w:sz w:val="36"/>
      <w:szCs w:val="52"/>
      <w:lang w:val="en-US"/>
    </w:rPr>
  </w:style>
  <w:style w:type="paragraph" w:customStyle="1" w:styleId="OxfIntBullet1Nospace">
    <w:name w:val="Oxf Int Bullet 1 No space"/>
    <w:basedOn w:val="OxfIntBullet1ARIAL"/>
    <w:qFormat/>
    <w:rsid w:val="007D2EAA"/>
    <w:pPr>
      <w:spacing w:after="0"/>
    </w:pPr>
  </w:style>
  <w:style w:type="paragraph" w:styleId="Header">
    <w:name w:val="header"/>
    <w:basedOn w:val="Normal"/>
    <w:link w:val="HeaderChar"/>
    <w:uiPriority w:val="99"/>
    <w:unhideWhenUsed/>
    <w:rsid w:val="004876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629"/>
  </w:style>
  <w:style w:type="paragraph" w:styleId="Footer">
    <w:name w:val="footer"/>
    <w:basedOn w:val="Normal"/>
    <w:link w:val="FooterChar"/>
    <w:uiPriority w:val="99"/>
    <w:unhideWhenUsed/>
    <w:rsid w:val="004876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629"/>
  </w:style>
  <w:style w:type="paragraph" w:customStyle="1" w:styleId="OxfIntARIALBodyCopyBOLDNospace">
    <w:name w:val="Oxf Int ARIAL Body Copy BOLD No space"/>
    <w:basedOn w:val="OxfIntARIALBodyCopyBOLD"/>
    <w:qFormat/>
    <w:rsid w:val="00FB054D"/>
    <w:pPr>
      <w:spacing w:after="0"/>
    </w:pPr>
  </w:style>
  <w:style w:type="paragraph" w:customStyle="1" w:styleId="OxfIntHeading12ptAZOB4Nospace">
    <w:name w:val="Oxf Int Heading 12 pt AZO B4 No space"/>
    <w:basedOn w:val="OxfIntHeading12ptAZO"/>
    <w:qFormat/>
    <w:rsid w:val="00FB054D"/>
    <w:pPr>
      <w:spacing w:before="0"/>
    </w:pPr>
  </w:style>
  <w:style w:type="paragraph" w:customStyle="1" w:styleId="OxfIntAZOTableHeadingwhite">
    <w:name w:val="Oxf Int AZO Table Heading white"/>
    <w:basedOn w:val="Normal"/>
    <w:qFormat/>
    <w:rsid w:val="007A7B4D"/>
    <w:pPr>
      <w:autoSpaceDE w:val="0"/>
      <w:autoSpaceDN w:val="0"/>
      <w:adjustRightInd w:val="0"/>
      <w:spacing w:after="0" w:line="260" w:lineRule="exact"/>
      <w:ind w:right="11"/>
    </w:pPr>
    <w:rPr>
      <w:rFonts w:ascii="Azo Sans" w:hAnsi="Azo Sans" w:cs="Arial"/>
      <w:b/>
      <w:bCs/>
      <w:color w:val="FFFFFF" w:themeColor="background1"/>
    </w:rPr>
  </w:style>
  <w:style w:type="paragraph" w:customStyle="1" w:styleId="OxfIntSwitchGuideCoverHeading">
    <w:name w:val="Oxf Int Switch Guide Cover Heading"/>
    <w:basedOn w:val="OxfIntCoverHeadingCodeandTitle"/>
    <w:qFormat/>
    <w:rsid w:val="001252AC"/>
    <w:pPr>
      <w:spacing w:line="440" w:lineRule="exact"/>
    </w:pPr>
    <w:rPr>
      <w:sz w:val="40"/>
    </w:rPr>
  </w:style>
  <w:style w:type="paragraph" w:customStyle="1" w:styleId="OxfIntAzoBACKPAGEPermissiontext">
    <w:name w:val="Oxf Int Azo BACK PAGE Permission text"/>
    <w:basedOn w:val="Normal"/>
    <w:qFormat/>
    <w:rsid w:val="00C2267D"/>
    <w:pPr>
      <w:widowControl w:val="0"/>
      <w:spacing w:after="0" w:line="200" w:lineRule="exact"/>
    </w:pPr>
    <w:rPr>
      <w:rFonts w:ascii="Azo Sans" w:eastAsia="Arial" w:hAnsi="Azo Sans" w:cs="Arial"/>
      <w:spacing w:val="1"/>
      <w:sz w:val="16"/>
      <w:szCs w:val="16"/>
      <w:lang w:val="en-US" w:eastAsia="en-US"/>
    </w:rPr>
  </w:style>
  <w:style w:type="paragraph" w:customStyle="1" w:styleId="OxfIntAZOSansBodyBOLD">
    <w:name w:val="Oxf Int AZO Sans Body BOLD"/>
    <w:basedOn w:val="OxfIntARIALBodyCopyBOLD"/>
    <w:qFormat/>
    <w:rsid w:val="00CD5024"/>
    <w:rPr>
      <w:rFonts w:ascii="Azo Sans" w:hAnsi="Azo Sans"/>
    </w:rPr>
  </w:style>
  <w:style w:type="paragraph" w:customStyle="1" w:styleId="OxfIntAZOSansBodyBOLDNospaceafter">
    <w:name w:val="Oxf Int AZO Sans Body BOLD No space after"/>
    <w:basedOn w:val="OxfIntAZOSansBodyBOLD"/>
    <w:qFormat/>
    <w:rsid w:val="00CD5024"/>
    <w:pPr>
      <w:spacing w:after="0"/>
    </w:pPr>
  </w:style>
  <w:style w:type="paragraph" w:customStyle="1" w:styleId="OxfIntHeading14ptAZOForcontentspageonly">
    <w:name w:val="Oxf Int Heading 14 pt AZO For contents page only"/>
    <w:basedOn w:val="OxfIntHeading14ptAZO"/>
    <w:qFormat/>
    <w:rsid w:val="00F3405A"/>
  </w:style>
  <w:style w:type="paragraph" w:customStyle="1" w:styleId="OxfordIntINSERTBOLDHEADING24pt">
    <w:name w:val="Oxford Int INSERT BOLD HEADING 24 pt"/>
    <w:basedOn w:val="OxfIntARIALBodyCopyBOLD"/>
    <w:qFormat/>
    <w:rsid w:val="00243A5D"/>
    <w:pPr>
      <w:spacing w:before="120" w:after="120" w:line="600" w:lineRule="exact"/>
    </w:pPr>
    <w:rPr>
      <w:rFonts w:ascii="Arial Bold" w:hAnsi="Arial Bold"/>
      <w:caps/>
      <w:sz w:val="48"/>
    </w:rPr>
  </w:style>
  <w:style w:type="paragraph" w:customStyle="1" w:styleId="OxfordIntINSERTSUBJECTHEADING24pt">
    <w:name w:val="Oxford Int INSERT SUBJECT HEADING 24 pt"/>
    <w:basedOn w:val="OxfordIntINSERTBOLDHEADING24pt"/>
    <w:qFormat/>
    <w:rsid w:val="00243A5D"/>
    <w:rPr>
      <w:rFonts w:ascii="Arial" w:hAnsi="Arial"/>
      <w:b w:val="0"/>
    </w:rPr>
  </w:style>
  <w:style w:type="paragraph" w:customStyle="1" w:styleId="OxfordIntINSERTHEADING16pt">
    <w:name w:val="Oxford Int INSERT HEADING 16 pt"/>
    <w:basedOn w:val="OxfIntCoverHeadingCodeandTitle"/>
    <w:qFormat/>
    <w:rsid w:val="00B45727"/>
    <w:pPr>
      <w:pBdr>
        <w:bottom w:val="single" w:sz="18" w:space="8" w:color="000000" w:themeColor="text1"/>
      </w:pBdr>
    </w:pPr>
    <w:rPr>
      <w:rFonts w:ascii="Arial" w:hAnsi="Arial"/>
      <w:caps/>
      <w:color w:val="000000" w:themeColor="text1"/>
      <w:sz w:val="32"/>
    </w:rPr>
  </w:style>
  <w:style w:type="paragraph" w:customStyle="1" w:styleId="OxfordIntInsetHeadingafterRule">
    <w:name w:val="Oxford Int Inset Heading after Rule"/>
    <w:basedOn w:val="OxfordIntINSERTHEADING16pt"/>
    <w:qFormat/>
    <w:rsid w:val="004C43B6"/>
    <w:pPr>
      <w:pBdr>
        <w:bottom w:val="none" w:sz="0" w:space="0" w:color="auto"/>
      </w:pBdr>
      <w:spacing w:before="360" w:line="560" w:lineRule="exact"/>
    </w:pPr>
    <w:rPr>
      <w:caps w:val="0"/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8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xfordaqaexams.org.u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oxfordaqaexams.org.u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mailto:enquiries@oxfordaqaexams.org.uk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7A263-217D-40A5-A50E-0A0614570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816AD2B8.dotm</Template>
  <TotalTime>21</TotalTime>
  <Pages>5</Pages>
  <Words>530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AQA</Company>
  <LinksUpToDate>false</LinksUpToDate>
  <CharactersWithSpaces>5147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Poyntz, Glenn</dc:creator>
  <cp:lastModifiedBy>Corcoran, Sophie</cp:lastModifiedBy>
  <cp:revision>3</cp:revision>
  <cp:lastPrinted>2017-08-23T14:29:00Z</cp:lastPrinted>
  <dcterms:created xsi:type="dcterms:W3CDTF">2018-01-23T13:43:00Z</dcterms:created>
  <dcterms:modified xsi:type="dcterms:W3CDTF">2018-01-23T14:05:00Z</dcterms:modified>
</cp:coreProperties>
</file>